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75F0C4" w14:textId="34A2E152" w:rsidR="00022651" w:rsidRPr="00A70138" w:rsidRDefault="00C30646" w:rsidP="00C30646">
      <w:pPr>
        <w:rPr>
          <w:sz w:val="20"/>
          <w:szCs w:val="20"/>
        </w:rPr>
      </w:pPr>
      <w:r w:rsidRPr="00A70138">
        <w:rPr>
          <w:sz w:val="20"/>
          <w:szCs w:val="20"/>
        </w:rPr>
        <w:t>À Comissão Eleitoral</w:t>
      </w:r>
      <w:r w:rsidR="00022651" w:rsidRPr="00A70138">
        <w:rPr>
          <w:sz w:val="20"/>
          <w:szCs w:val="20"/>
        </w:rPr>
        <w:t>,</w:t>
      </w:r>
    </w:p>
    <w:p w14:paraId="0327487D" w14:textId="4A2EE5B5" w:rsidR="00022651" w:rsidRPr="00A70138" w:rsidRDefault="00022651" w:rsidP="00C30646">
      <w:pPr>
        <w:rPr>
          <w:sz w:val="20"/>
          <w:szCs w:val="20"/>
        </w:rPr>
      </w:pPr>
      <w:r w:rsidRPr="00A70138">
        <w:rPr>
          <w:sz w:val="20"/>
          <w:szCs w:val="20"/>
        </w:rPr>
        <w:t xml:space="preserve">Por meio do(a) nosso(a) representante, </w:t>
      </w:r>
      <w:r w:rsidR="006F2321" w:rsidRPr="00A70138">
        <w:rPr>
          <w:sz w:val="20"/>
          <w:szCs w:val="20"/>
        </w:rPr>
        <w:t>ao final</w:t>
      </w:r>
      <w:r w:rsidRPr="00A70138">
        <w:rPr>
          <w:sz w:val="20"/>
          <w:szCs w:val="20"/>
        </w:rPr>
        <w:t xml:space="preserve"> assinado</w:t>
      </w:r>
      <w:r w:rsidR="006F2321" w:rsidRPr="00A70138">
        <w:rPr>
          <w:sz w:val="20"/>
          <w:szCs w:val="20"/>
        </w:rPr>
        <w:t>(a)</w:t>
      </w:r>
      <w:r w:rsidR="006A6F0C" w:rsidRPr="00A70138">
        <w:rPr>
          <w:sz w:val="20"/>
          <w:szCs w:val="20"/>
        </w:rPr>
        <w:t xml:space="preserve">, solicitamos a inscrição da </w:t>
      </w:r>
      <w:r w:rsidR="00D864F1" w:rsidRPr="00A70138">
        <w:rPr>
          <w:sz w:val="20"/>
          <w:szCs w:val="20"/>
        </w:rPr>
        <w:t>nossa</w:t>
      </w:r>
      <w:r w:rsidR="006A6F0C" w:rsidRPr="00A70138">
        <w:rPr>
          <w:sz w:val="20"/>
          <w:szCs w:val="20"/>
        </w:rPr>
        <w:t xml:space="preserve"> </w:t>
      </w:r>
      <w:r w:rsidR="003772FF" w:rsidRPr="00A70138">
        <w:rPr>
          <w:sz w:val="20"/>
          <w:szCs w:val="20"/>
        </w:rPr>
        <w:t>Chapa</w:t>
      </w:r>
      <w:r w:rsidR="001F5C46" w:rsidRPr="00A70138">
        <w:rPr>
          <w:sz w:val="20"/>
          <w:szCs w:val="20"/>
        </w:rPr>
        <w:t xml:space="preserve"> </w:t>
      </w:r>
      <w:r w:rsidR="00D864F1" w:rsidRPr="00A70138">
        <w:rPr>
          <w:sz w:val="20"/>
          <w:szCs w:val="20"/>
        </w:rPr>
        <w:t>fechada</w:t>
      </w:r>
      <w:r w:rsidR="006A6F0C" w:rsidRPr="00A70138">
        <w:rPr>
          <w:sz w:val="20"/>
          <w:szCs w:val="20"/>
        </w:rPr>
        <w:t xml:space="preserve"> para concorrermos </w:t>
      </w:r>
      <w:r w:rsidR="001E6752" w:rsidRPr="00A70138">
        <w:rPr>
          <w:sz w:val="20"/>
          <w:szCs w:val="20"/>
        </w:rPr>
        <w:t>a</w:t>
      </w:r>
      <w:r w:rsidR="002F6A67" w:rsidRPr="00A70138">
        <w:rPr>
          <w:sz w:val="20"/>
          <w:szCs w:val="20"/>
        </w:rPr>
        <w:t>o preenchimento dos cargos eletivos da Diretoria, do Conselho Fiscal e do Comitê de Ética da U</w:t>
      </w:r>
      <w:r w:rsidR="001E6752" w:rsidRPr="00A70138">
        <w:rPr>
          <w:sz w:val="20"/>
          <w:szCs w:val="20"/>
        </w:rPr>
        <w:t>nião Brasileira de Associações de Musicoterapia (U</w:t>
      </w:r>
      <w:r w:rsidR="002F6A67" w:rsidRPr="00A70138">
        <w:rPr>
          <w:sz w:val="20"/>
          <w:szCs w:val="20"/>
        </w:rPr>
        <w:t>BAM</w:t>
      </w:r>
      <w:r w:rsidR="001E6752" w:rsidRPr="00A70138">
        <w:rPr>
          <w:sz w:val="20"/>
          <w:szCs w:val="20"/>
        </w:rPr>
        <w:t>)</w:t>
      </w:r>
      <w:r w:rsidR="002F6A67" w:rsidRPr="00A70138">
        <w:rPr>
          <w:sz w:val="20"/>
          <w:szCs w:val="20"/>
        </w:rPr>
        <w:t xml:space="preserve"> para o biênio </w:t>
      </w:r>
      <w:r w:rsidR="00CA1F84" w:rsidRPr="00A70138">
        <w:rPr>
          <w:sz w:val="20"/>
          <w:szCs w:val="20"/>
        </w:rPr>
        <w:t>2027-2028</w:t>
      </w:r>
      <w:r w:rsidR="006F2321" w:rsidRPr="00A70138">
        <w:rPr>
          <w:sz w:val="20"/>
          <w:szCs w:val="20"/>
        </w:rPr>
        <w:t xml:space="preserve">, </w:t>
      </w:r>
      <w:r w:rsidR="001E6752" w:rsidRPr="00A70138">
        <w:rPr>
          <w:sz w:val="20"/>
          <w:szCs w:val="20"/>
        </w:rPr>
        <w:t>em razão do que</w:t>
      </w:r>
      <w:r w:rsidR="006F2321" w:rsidRPr="00A70138">
        <w:rPr>
          <w:sz w:val="20"/>
          <w:szCs w:val="20"/>
        </w:rPr>
        <w:t xml:space="preserve"> prestamos as seguintes informações e juntamos os documentos </w:t>
      </w:r>
      <w:r w:rsidR="001F5C46" w:rsidRPr="00A70138">
        <w:rPr>
          <w:sz w:val="20"/>
          <w:szCs w:val="20"/>
        </w:rPr>
        <w:t>listados à frente: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069"/>
        <w:gridCol w:w="407"/>
        <w:gridCol w:w="4040"/>
        <w:gridCol w:w="1727"/>
        <w:gridCol w:w="497"/>
        <w:gridCol w:w="882"/>
      </w:tblGrid>
      <w:tr w:rsidR="00495050" w:rsidRPr="00A70138" w14:paraId="5132E3E6" w14:textId="77777777" w:rsidTr="00DA24D2">
        <w:tc>
          <w:tcPr>
            <w:tcW w:w="2069" w:type="dxa"/>
            <w:shd w:val="clear" w:color="auto" w:fill="D9D9D9" w:themeFill="background1" w:themeFillShade="D9"/>
          </w:tcPr>
          <w:p w14:paraId="38413427" w14:textId="38CF92B6" w:rsidR="00F22EB7" w:rsidRPr="00A70138" w:rsidRDefault="000E2536" w:rsidP="004161A1">
            <w:pPr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NOME DA CHAPA</w:t>
            </w:r>
          </w:p>
        </w:tc>
        <w:tc>
          <w:tcPr>
            <w:tcW w:w="7553" w:type="dxa"/>
            <w:gridSpan w:val="5"/>
          </w:tcPr>
          <w:p w14:paraId="387A91A9" w14:textId="77777777" w:rsidR="00F22EB7" w:rsidRPr="00A70138" w:rsidRDefault="00F22EB7" w:rsidP="004161A1">
            <w:pPr>
              <w:rPr>
                <w:sz w:val="20"/>
                <w:szCs w:val="20"/>
              </w:rPr>
            </w:pPr>
          </w:p>
        </w:tc>
      </w:tr>
      <w:tr w:rsidR="00495050" w:rsidRPr="00A70138" w14:paraId="7F92C8ED" w14:textId="77777777" w:rsidTr="00311F56">
        <w:tc>
          <w:tcPr>
            <w:tcW w:w="9622" w:type="dxa"/>
            <w:gridSpan w:val="6"/>
            <w:shd w:val="clear" w:color="auto" w:fill="D9D9D9" w:themeFill="background1" w:themeFillShade="D9"/>
          </w:tcPr>
          <w:p w14:paraId="321F8DE1" w14:textId="7474C5A1" w:rsidR="00F22EB7" w:rsidRPr="00A70138" w:rsidRDefault="00F22EB7" w:rsidP="00A65F1B">
            <w:pPr>
              <w:jc w:val="center"/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CANDIDATOS</w:t>
            </w:r>
            <w:r w:rsidR="00A263E3" w:rsidRPr="00A70138">
              <w:rPr>
                <w:b/>
                <w:bCs/>
                <w:sz w:val="20"/>
                <w:szCs w:val="20"/>
              </w:rPr>
              <w:t>(AS) AOS CARGOS ELETIVOS DA UBAM</w:t>
            </w:r>
          </w:p>
        </w:tc>
      </w:tr>
      <w:tr w:rsidR="00495050" w:rsidRPr="00A70138" w14:paraId="29B8A573" w14:textId="77777777" w:rsidTr="00311F56">
        <w:tc>
          <w:tcPr>
            <w:tcW w:w="9622" w:type="dxa"/>
            <w:gridSpan w:val="6"/>
            <w:shd w:val="clear" w:color="auto" w:fill="D9D9D9" w:themeFill="background1" w:themeFillShade="D9"/>
          </w:tcPr>
          <w:p w14:paraId="5E958914" w14:textId="25DB7408" w:rsidR="00A65F1B" w:rsidRPr="00A70138" w:rsidRDefault="00A65F1B" w:rsidP="00A65F1B">
            <w:pPr>
              <w:jc w:val="center"/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D</w:t>
            </w:r>
            <w:r w:rsidR="00022308" w:rsidRPr="00A70138">
              <w:rPr>
                <w:b/>
                <w:bCs/>
                <w:sz w:val="20"/>
                <w:szCs w:val="20"/>
              </w:rPr>
              <w:t>iretoria da</w:t>
            </w:r>
            <w:r w:rsidR="00FA3BBE" w:rsidRPr="00A70138">
              <w:rPr>
                <w:b/>
                <w:bCs/>
                <w:sz w:val="20"/>
                <w:szCs w:val="20"/>
              </w:rPr>
              <w:t xml:space="preserve"> UBAM</w:t>
            </w:r>
          </w:p>
        </w:tc>
      </w:tr>
      <w:tr w:rsidR="00495050" w:rsidRPr="00A70138" w14:paraId="40509FF3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5B706CBD" w14:textId="77777777" w:rsidR="00224B89" w:rsidRPr="00A70138" w:rsidRDefault="00224B89" w:rsidP="004161A1">
            <w:pPr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Cargo</w:t>
            </w:r>
          </w:p>
        </w:tc>
        <w:tc>
          <w:tcPr>
            <w:tcW w:w="4447" w:type="dxa"/>
            <w:gridSpan w:val="2"/>
            <w:shd w:val="clear" w:color="auto" w:fill="D9D9D9" w:themeFill="background1" w:themeFillShade="D9"/>
          </w:tcPr>
          <w:p w14:paraId="03087F0E" w14:textId="708E95B9" w:rsidR="00224B89" w:rsidRPr="00A70138" w:rsidRDefault="00224B89" w:rsidP="004161A1">
            <w:pPr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Nome completo</w:t>
            </w:r>
          </w:p>
        </w:tc>
        <w:tc>
          <w:tcPr>
            <w:tcW w:w="1727" w:type="dxa"/>
            <w:shd w:val="clear" w:color="auto" w:fill="D9D9D9" w:themeFill="background1" w:themeFillShade="D9"/>
          </w:tcPr>
          <w:p w14:paraId="77FF013E" w14:textId="6F36858B" w:rsidR="00224B89" w:rsidRPr="00A70138" w:rsidRDefault="00224B89" w:rsidP="004161A1">
            <w:pPr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AMT</w:t>
            </w:r>
          </w:p>
        </w:tc>
        <w:tc>
          <w:tcPr>
            <w:tcW w:w="1379" w:type="dxa"/>
            <w:gridSpan w:val="2"/>
            <w:shd w:val="clear" w:color="auto" w:fill="D9D9D9" w:themeFill="background1" w:themeFillShade="D9"/>
          </w:tcPr>
          <w:p w14:paraId="1574E3B7" w14:textId="07760F6B" w:rsidR="00224B89" w:rsidRPr="00A70138" w:rsidRDefault="00224B89" w:rsidP="004161A1">
            <w:pPr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Inscrição</w:t>
            </w:r>
          </w:p>
        </w:tc>
      </w:tr>
      <w:tr w:rsidR="00495050" w:rsidRPr="00A70138" w14:paraId="4C72D926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2440749A" w14:textId="357614C4" w:rsidR="00224B89" w:rsidRPr="00A70138" w:rsidRDefault="00FA3BBE" w:rsidP="004161A1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Presidente</w:t>
            </w:r>
          </w:p>
        </w:tc>
        <w:tc>
          <w:tcPr>
            <w:tcW w:w="4447" w:type="dxa"/>
            <w:gridSpan w:val="2"/>
          </w:tcPr>
          <w:p w14:paraId="57C5EDBE" w14:textId="77777777" w:rsidR="00224B89" w:rsidRPr="00A70138" w:rsidRDefault="00224B89" w:rsidP="004161A1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5F3E8766" w14:textId="77777777" w:rsidR="00224B89" w:rsidRPr="00A70138" w:rsidRDefault="00224B89" w:rsidP="004161A1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7CDD2F77" w14:textId="77777777" w:rsidR="00224B89" w:rsidRPr="00A70138" w:rsidRDefault="00224B89" w:rsidP="004161A1">
            <w:pPr>
              <w:rPr>
                <w:sz w:val="20"/>
                <w:szCs w:val="20"/>
              </w:rPr>
            </w:pPr>
          </w:p>
        </w:tc>
      </w:tr>
      <w:tr w:rsidR="00495050" w:rsidRPr="00A70138" w14:paraId="25556AA2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6B744319" w14:textId="35B37743" w:rsidR="00FA3BBE" w:rsidRPr="00A70138" w:rsidRDefault="00FA3BBE" w:rsidP="004161A1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Vice-Presidente</w:t>
            </w:r>
          </w:p>
        </w:tc>
        <w:tc>
          <w:tcPr>
            <w:tcW w:w="4447" w:type="dxa"/>
            <w:gridSpan w:val="2"/>
          </w:tcPr>
          <w:p w14:paraId="663F03B3" w14:textId="77777777" w:rsidR="00FA3BBE" w:rsidRPr="00A70138" w:rsidRDefault="00FA3BBE" w:rsidP="004161A1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1A7DE057" w14:textId="77777777" w:rsidR="00FA3BBE" w:rsidRPr="00A70138" w:rsidRDefault="00FA3BBE" w:rsidP="004161A1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6A143C2D" w14:textId="77777777" w:rsidR="00FA3BBE" w:rsidRPr="00A70138" w:rsidRDefault="00FA3BBE" w:rsidP="004161A1">
            <w:pPr>
              <w:rPr>
                <w:sz w:val="20"/>
                <w:szCs w:val="20"/>
              </w:rPr>
            </w:pPr>
          </w:p>
        </w:tc>
      </w:tr>
      <w:tr w:rsidR="00495050" w:rsidRPr="00A70138" w14:paraId="0741BFBC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693214E3" w14:textId="31E705C5" w:rsidR="00FA3BBE" w:rsidRPr="00A70138" w:rsidRDefault="00022308" w:rsidP="004161A1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Primeiro Secretário</w:t>
            </w:r>
          </w:p>
        </w:tc>
        <w:tc>
          <w:tcPr>
            <w:tcW w:w="4447" w:type="dxa"/>
            <w:gridSpan w:val="2"/>
          </w:tcPr>
          <w:p w14:paraId="4158430C" w14:textId="77777777" w:rsidR="00FA3BBE" w:rsidRPr="00A70138" w:rsidRDefault="00FA3BBE" w:rsidP="004161A1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7211037D" w14:textId="77777777" w:rsidR="00FA3BBE" w:rsidRPr="00A70138" w:rsidRDefault="00FA3BBE" w:rsidP="004161A1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11BFD457" w14:textId="77777777" w:rsidR="00FA3BBE" w:rsidRPr="00A70138" w:rsidRDefault="00FA3BBE" w:rsidP="004161A1">
            <w:pPr>
              <w:rPr>
                <w:sz w:val="20"/>
                <w:szCs w:val="20"/>
              </w:rPr>
            </w:pPr>
          </w:p>
        </w:tc>
      </w:tr>
      <w:tr w:rsidR="00495050" w:rsidRPr="00A70138" w14:paraId="4FA9C16B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47D35E1B" w14:textId="0A78207D" w:rsidR="00022308" w:rsidRPr="00A70138" w:rsidRDefault="00022308" w:rsidP="004161A1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Segundo Secretário</w:t>
            </w:r>
          </w:p>
        </w:tc>
        <w:tc>
          <w:tcPr>
            <w:tcW w:w="4447" w:type="dxa"/>
            <w:gridSpan w:val="2"/>
          </w:tcPr>
          <w:p w14:paraId="12CE15D7" w14:textId="77777777" w:rsidR="00022308" w:rsidRPr="00A70138" w:rsidRDefault="00022308" w:rsidP="004161A1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07289F64" w14:textId="77777777" w:rsidR="00022308" w:rsidRPr="00A70138" w:rsidRDefault="00022308" w:rsidP="004161A1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3C778157" w14:textId="77777777" w:rsidR="00022308" w:rsidRPr="00A70138" w:rsidRDefault="00022308" w:rsidP="004161A1">
            <w:pPr>
              <w:rPr>
                <w:sz w:val="20"/>
                <w:szCs w:val="20"/>
              </w:rPr>
            </w:pPr>
          </w:p>
        </w:tc>
      </w:tr>
      <w:tr w:rsidR="00495050" w:rsidRPr="00A70138" w14:paraId="0650F8CC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56B517E0" w14:textId="0B978866" w:rsidR="00022308" w:rsidRPr="00A70138" w:rsidRDefault="00022308" w:rsidP="004161A1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Primeiro Tesoureiro</w:t>
            </w:r>
          </w:p>
        </w:tc>
        <w:tc>
          <w:tcPr>
            <w:tcW w:w="4447" w:type="dxa"/>
            <w:gridSpan w:val="2"/>
          </w:tcPr>
          <w:p w14:paraId="7C61D44C" w14:textId="77777777" w:rsidR="00022308" w:rsidRPr="00A70138" w:rsidRDefault="00022308" w:rsidP="004161A1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501A6557" w14:textId="77777777" w:rsidR="00022308" w:rsidRPr="00A70138" w:rsidRDefault="00022308" w:rsidP="004161A1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1FAE8C81" w14:textId="77777777" w:rsidR="00022308" w:rsidRPr="00A70138" w:rsidRDefault="00022308" w:rsidP="004161A1">
            <w:pPr>
              <w:rPr>
                <w:sz w:val="20"/>
                <w:szCs w:val="20"/>
              </w:rPr>
            </w:pPr>
          </w:p>
        </w:tc>
      </w:tr>
      <w:tr w:rsidR="00495050" w:rsidRPr="00A70138" w14:paraId="089CDA9A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529BE99D" w14:textId="1F551348" w:rsidR="00022308" w:rsidRPr="00A70138" w:rsidRDefault="00022308" w:rsidP="004161A1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Segundo Tesoureiro</w:t>
            </w:r>
          </w:p>
        </w:tc>
        <w:tc>
          <w:tcPr>
            <w:tcW w:w="4447" w:type="dxa"/>
            <w:gridSpan w:val="2"/>
          </w:tcPr>
          <w:p w14:paraId="425E0679" w14:textId="77777777" w:rsidR="00022308" w:rsidRPr="00A70138" w:rsidRDefault="00022308" w:rsidP="004161A1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2C2B3304" w14:textId="77777777" w:rsidR="00022308" w:rsidRPr="00A70138" w:rsidRDefault="00022308" w:rsidP="004161A1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1050D8E1" w14:textId="77777777" w:rsidR="00022308" w:rsidRPr="00A70138" w:rsidRDefault="00022308" w:rsidP="004161A1">
            <w:pPr>
              <w:rPr>
                <w:sz w:val="20"/>
                <w:szCs w:val="20"/>
              </w:rPr>
            </w:pPr>
          </w:p>
        </w:tc>
      </w:tr>
      <w:tr w:rsidR="00495050" w:rsidRPr="00A70138" w14:paraId="644FFBBB" w14:textId="77777777" w:rsidTr="00311F56">
        <w:tc>
          <w:tcPr>
            <w:tcW w:w="9622" w:type="dxa"/>
            <w:gridSpan w:val="6"/>
            <w:shd w:val="clear" w:color="auto" w:fill="D9D9D9" w:themeFill="background1" w:themeFillShade="D9"/>
          </w:tcPr>
          <w:p w14:paraId="68857E6D" w14:textId="3A3CC19B" w:rsidR="00022308" w:rsidRPr="00A70138" w:rsidRDefault="00022308" w:rsidP="00493B74">
            <w:pPr>
              <w:jc w:val="center"/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Conselho Fiscal da UBAM</w:t>
            </w:r>
          </w:p>
        </w:tc>
      </w:tr>
      <w:tr w:rsidR="00495050" w:rsidRPr="00A70138" w14:paraId="6594CBB9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6B79107E" w14:textId="77777777" w:rsidR="00022308" w:rsidRPr="00A70138" w:rsidRDefault="00022308" w:rsidP="00493B74">
            <w:pPr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Cargo</w:t>
            </w:r>
          </w:p>
        </w:tc>
        <w:tc>
          <w:tcPr>
            <w:tcW w:w="4447" w:type="dxa"/>
            <w:gridSpan w:val="2"/>
            <w:shd w:val="clear" w:color="auto" w:fill="D9D9D9" w:themeFill="background1" w:themeFillShade="D9"/>
          </w:tcPr>
          <w:p w14:paraId="1E7AB0A1" w14:textId="77777777" w:rsidR="00022308" w:rsidRPr="00A70138" w:rsidRDefault="00022308" w:rsidP="00493B74">
            <w:pPr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Nome completo</w:t>
            </w:r>
          </w:p>
        </w:tc>
        <w:tc>
          <w:tcPr>
            <w:tcW w:w="1727" w:type="dxa"/>
            <w:shd w:val="clear" w:color="auto" w:fill="D9D9D9" w:themeFill="background1" w:themeFillShade="D9"/>
          </w:tcPr>
          <w:p w14:paraId="63D6D7E5" w14:textId="77777777" w:rsidR="00022308" w:rsidRPr="00A70138" w:rsidRDefault="00022308" w:rsidP="00493B74">
            <w:pPr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AMT</w:t>
            </w:r>
          </w:p>
        </w:tc>
        <w:tc>
          <w:tcPr>
            <w:tcW w:w="1379" w:type="dxa"/>
            <w:gridSpan w:val="2"/>
            <w:shd w:val="clear" w:color="auto" w:fill="D9D9D9" w:themeFill="background1" w:themeFillShade="D9"/>
          </w:tcPr>
          <w:p w14:paraId="44254A00" w14:textId="77777777" w:rsidR="00022308" w:rsidRPr="00A70138" w:rsidRDefault="00022308" w:rsidP="00493B74">
            <w:pPr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Inscrição</w:t>
            </w:r>
          </w:p>
        </w:tc>
      </w:tr>
      <w:tr w:rsidR="00495050" w:rsidRPr="00A70138" w14:paraId="59D12736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18585D5D" w14:textId="0F5A5027" w:rsidR="00022308" w:rsidRPr="00A70138" w:rsidRDefault="00022308" w:rsidP="00493B74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Titular 1</w:t>
            </w:r>
          </w:p>
        </w:tc>
        <w:tc>
          <w:tcPr>
            <w:tcW w:w="4447" w:type="dxa"/>
            <w:gridSpan w:val="2"/>
          </w:tcPr>
          <w:p w14:paraId="11027482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263C49CA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71E78473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</w:tr>
      <w:tr w:rsidR="00495050" w:rsidRPr="00A70138" w14:paraId="641F2052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47DA30FD" w14:textId="34F121A4" w:rsidR="00022308" w:rsidRPr="00A70138" w:rsidRDefault="00022308" w:rsidP="00493B74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 xml:space="preserve">Titular </w:t>
            </w:r>
            <w:r w:rsidR="000E2536" w:rsidRPr="00A70138">
              <w:rPr>
                <w:sz w:val="20"/>
                <w:szCs w:val="20"/>
              </w:rPr>
              <w:t>2</w:t>
            </w:r>
          </w:p>
        </w:tc>
        <w:tc>
          <w:tcPr>
            <w:tcW w:w="4447" w:type="dxa"/>
            <w:gridSpan w:val="2"/>
          </w:tcPr>
          <w:p w14:paraId="189622BE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52BF9BC7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1BC80972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</w:tr>
      <w:tr w:rsidR="00495050" w:rsidRPr="00A70138" w14:paraId="438B8C11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1927D5B0" w14:textId="1627FF92" w:rsidR="00022308" w:rsidRPr="00A70138" w:rsidRDefault="000E2536" w:rsidP="00493B74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Titular 3</w:t>
            </w:r>
          </w:p>
        </w:tc>
        <w:tc>
          <w:tcPr>
            <w:tcW w:w="4447" w:type="dxa"/>
            <w:gridSpan w:val="2"/>
          </w:tcPr>
          <w:p w14:paraId="283D89FF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5BE3B2EF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4954569C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</w:tr>
      <w:tr w:rsidR="00495050" w:rsidRPr="00A70138" w14:paraId="4E46F0DD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5B894982" w14:textId="2CE8F9AC" w:rsidR="00022308" w:rsidRPr="00A70138" w:rsidRDefault="000E2536" w:rsidP="00493B74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Suplente 1</w:t>
            </w:r>
          </w:p>
        </w:tc>
        <w:tc>
          <w:tcPr>
            <w:tcW w:w="4447" w:type="dxa"/>
            <w:gridSpan w:val="2"/>
          </w:tcPr>
          <w:p w14:paraId="3CD5D831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72D3B314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3E89F9F5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</w:tr>
      <w:tr w:rsidR="00495050" w:rsidRPr="00A70138" w14:paraId="1E5DD02C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1293255B" w14:textId="6F39430B" w:rsidR="00022308" w:rsidRPr="00A70138" w:rsidRDefault="000E2536" w:rsidP="00493B74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Suplente 2</w:t>
            </w:r>
          </w:p>
        </w:tc>
        <w:tc>
          <w:tcPr>
            <w:tcW w:w="4447" w:type="dxa"/>
            <w:gridSpan w:val="2"/>
          </w:tcPr>
          <w:p w14:paraId="320CCA15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2FB1600C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42BE6CB9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</w:tr>
      <w:tr w:rsidR="00495050" w:rsidRPr="00A70138" w14:paraId="62675EB5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1007EF18" w14:textId="4B522767" w:rsidR="00022308" w:rsidRPr="00A70138" w:rsidRDefault="000E2536" w:rsidP="00493B74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Suplente 3</w:t>
            </w:r>
          </w:p>
        </w:tc>
        <w:tc>
          <w:tcPr>
            <w:tcW w:w="4447" w:type="dxa"/>
            <w:gridSpan w:val="2"/>
          </w:tcPr>
          <w:p w14:paraId="1B6C2DA9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202059E1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1424CA08" w14:textId="77777777" w:rsidR="00022308" w:rsidRPr="00A70138" w:rsidRDefault="00022308" w:rsidP="00493B74">
            <w:pPr>
              <w:rPr>
                <w:sz w:val="20"/>
                <w:szCs w:val="20"/>
              </w:rPr>
            </w:pPr>
          </w:p>
        </w:tc>
      </w:tr>
      <w:tr w:rsidR="00495050" w:rsidRPr="00A70138" w14:paraId="7A6FD2B6" w14:textId="77777777" w:rsidTr="00311F56">
        <w:tc>
          <w:tcPr>
            <w:tcW w:w="9622" w:type="dxa"/>
            <w:gridSpan w:val="6"/>
            <w:shd w:val="clear" w:color="auto" w:fill="D9D9D9" w:themeFill="background1" w:themeFillShade="D9"/>
          </w:tcPr>
          <w:p w14:paraId="4F93F6CC" w14:textId="739B3517" w:rsidR="000E2536" w:rsidRPr="00A70138" w:rsidRDefault="000E2536" w:rsidP="00493B74">
            <w:pPr>
              <w:jc w:val="center"/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Conselho de Ética da UBAM</w:t>
            </w:r>
          </w:p>
        </w:tc>
      </w:tr>
      <w:tr w:rsidR="00495050" w:rsidRPr="00A70138" w14:paraId="5F5B4339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2EF391D2" w14:textId="77777777" w:rsidR="000E2536" w:rsidRPr="00A70138" w:rsidRDefault="000E2536" w:rsidP="00493B74">
            <w:pPr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Cargo</w:t>
            </w:r>
          </w:p>
        </w:tc>
        <w:tc>
          <w:tcPr>
            <w:tcW w:w="4447" w:type="dxa"/>
            <w:gridSpan w:val="2"/>
            <w:shd w:val="clear" w:color="auto" w:fill="D9D9D9" w:themeFill="background1" w:themeFillShade="D9"/>
          </w:tcPr>
          <w:p w14:paraId="512DE8F3" w14:textId="77777777" w:rsidR="000E2536" w:rsidRPr="00A70138" w:rsidRDefault="000E2536" w:rsidP="00493B74">
            <w:pPr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Nome completo</w:t>
            </w:r>
          </w:p>
        </w:tc>
        <w:tc>
          <w:tcPr>
            <w:tcW w:w="1727" w:type="dxa"/>
            <w:shd w:val="clear" w:color="auto" w:fill="D9D9D9" w:themeFill="background1" w:themeFillShade="D9"/>
          </w:tcPr>
          <w:p w14:paraId="694E8CF0" w14:textId="77777777" w:rsidR="000E2536" w:rsidRPr="00A70138" w:rsidRDefault="000E2536" w:rsidP="00493B74">
            <w:pPr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AMT</w:t>
            </w:r>
          </w:p>
        </w:tc>
        <w:tc>
          <w:tcPr>
            <w:tcW w:w="1379" w:type="dxa"/>
            <w:gridSpan w:val="2"/>
            <w:shd w:val="clear" w:color="auto" w:fill="D9D9D9" w:themeFill="background1" w:themeFillShade="D9"/>
          </w:tcPr>
          <w:p w14:paraId="0581CB27" w14:textId="77777777" w:rsidR="000E2536" w:rsidRPr="00A70138" w:rsidRDefault="000E2536" w:rsidP="00493B74">
            <w:pPr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Inscrição</w:t>
            </w:r>
          </w:p>
        </w:tc>
      </w:tr>
      <w:tr w:rsidR="00495050" w:rsidRPr="00A70138" w14:paraId="514B5C05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4B2EDA6B" w14:textId="77777777" w:rsidR="000E2536" w:rsidRPr="00A70138" w:rsidRDefault="000E2536" w:rsidP="00493B74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Titular 1</w:t>
            </w:r>
          </w:p>
        </w:tc>
        <w:tc>
          <w:tcPr>
            <w:tcW w:w="4447" w:type="dxa"/>
            <w:gridSpan w:val="2"/>
          </w:tcPr>
          <w:p w14:paraId="5F7E063F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00C294C1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43D158E0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</w:tr>
      <w:tr w:rsidR="00495050" w:rsidRPr="00A70138" w14:paraId="332CD35D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53161E88" w14:textId="77777777" w:rsidR="000E2536" w:rsidRPr="00A70138" w:rsidRDefault="000E2536" w:rsidP="00493B74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Titular 2</w:t>
            </w:r>
          </w:p>
        </w:tc>
        <w:tc>
          <w:tcPr>
            <w:tcW w:w="4447" w:type="dxa"/>
            <w:gridSpan w:val="2"/>
          </w:tcPr>
          <w:p w14:paraId="129E24C5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57F5597B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7A769B32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</w:tr>
      <w:tr w:rsidR="00495050" w:rsidRPr="00A70138" w14:paraId="3F20DCEA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59B5568C" w14:textId="77777777" w:rsidR="000E2536" w:rsidRPr="00A70138" w:rsidRDefault="000E2536" w:rsidP="00493B74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Titular 3</w:t>
            </w:r>
          </w:p>
        </w:tc>
        <w:tc>
          <w:tcPr>
            <w:tcW w:w="4447" w:type="dxa"/>
            <w:gridSpan w:val="2"/>
          </w:tcPr>
          <w:p w14:paraId="1CC628CE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7918288B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2ED8682A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</w:tr>
      <w:tr w:rsidR="00495050" w:rsidRPr="00A70138" w14:paraId="54F1C73F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6AC7C5B0" w14:textId="77777777" w:rsidR="000E2536" w:rsidRPr="00A70138" w:rsidRDefault="000E2536" w:rsidP="00493B74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Suplente 1</w:t>
            </w:r>
          </w:p>
        </w:tc>
        <w:tc>
          <w:tcPr>
            <w:tcW w:w="4447" w:type="dxa"/>
            <w:gridSpan w:val="2"/>
          </w:tcPr>
          <w:p w14:paraId="0CF7D21F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1A44B95E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59881746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</w:tr>
      <w:tr w:rsidR="00495050" w:rsidRPr="00A70138" w14:paraId="5FC7D8AF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5A75AE87" w14:textId="77777777" w:rsidR="000E2536" w:rsidRPr="00A70138" w:rsidRDefault="000E2536" w:rsidP="00493B74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Suplente 2</w:t>
            </w:r>
          </w:p>
        </w:tc>
        <w:tc>
          <w:tcPr>
            <w:tcW w:w="4447" w:type="dxa"/>
            <w:gridSpan w:val="2"/>
          </w:tcPr>
          <w:p w14:paraId="6FB5476F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188257BA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5B6C2B59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</w:tr>
      <w:tr w:rsidR="00495050" w:rsidRPr="00A70138" w14:paraId="2C1E41DC" w14:textId="77777777" w:rsidTr="00983097">
        <w:tc>
          <w:tcPr>
            <w:tcW w:w="2069" w:type="dxa"/>
            <w:shd w:val="clear" w:color="auto" w:fill="D9D9D9" w:themeFill="background1" w:themeFillShade="D9"/>
          </w:tcPr>
          <w:p w14:paraId="10D0AC3C" w14:textId="77777777" w:rsidR="000E2536" w:rsidRPr="00A70138" w:rsidRDefault="000E2536" w:rsidP="00493B74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Suplente 3</w:t>
            </w:r>
          </w:p>
        </w:tc>
        <w:tc>
          <w:tcPr>
            <w:tcW w:w="4447" w:type="dxa"/>
            <w:gridSpan w:val="2"/>
          </w:tcPr>
          <w:p w14:paraId="306C3A89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430E7136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1C19FD7C" w14:textId="77777777" w:rsidR="000E2536" w:rsidRPr="00A70138" w:rsidRDefault="000E2536" w:rsidP="00493B74">
            <w:pPr>
              <w:rPr>
                <w:sz w:val="20"/>
                <w:szCs w:val="20"/>
              </w:rPr>
            </w:pPr>
          </w:p>
        </w:tc>
      </w:tr>
      <w:tr w:rsidR="00495050" w:rsidRPr="00A70138" w14:paraId="1AA5AC1D" w14:textId="77777777" w:rsidTr="00311F56">
        <w:tc>
          <w:tcPr>
            <w:tcW w:w="9622" w:type="dxa"/>
            <w:gridSpan w:val="6"/>
            <w:shd w:val="clear" w:color="auto" w:fill="D9D9D9" w:themeFill="background1" w:themeFillShade="D9"/>
          </w:tcPr>
          <w:p w14:paraId="2BACAE41" w14:textId="18759CA4" w:rsidR="006057F5" w:rsidRPr="00A70138" w:rsidRDefault="008465BF" w:rsidP="008465BF">
            <w:pPr>
              <w:jc w:val="center"/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>CONTATO COM A COMISSÃO ELEITORAL</w:t>
            </w:r>
          </w:p>
        </w:tc>
      </w:tr>
      <w:tr w:rsidR="00495050" w:rsidRPr="00A70138" w14:paraId="7AAA8725" w14:textId="77777777" w:rsidTr="00DA24D2">
        <w:tc>
          <w:tcPr>
            <w:tcW w:w="2476" w:type="dxa"/>
            <w:gridSpan w:val="2"/>
            <w:shd w:val="clear" w:color="auto" w:fill="D9D9D9" w:themeFill="background1" w:themeFillShade="D9"/>
          </w:tcPr>
          <w:p w14:paraId="0AB4F768" w14:textId="1F70C72E" w:rsidR="007F40BE" w:rsidRPr="00A70138" w:rsidRDefault="007F40BE" w:rsidP="007F40BE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 xml:space="preserve">Representante da </w:t>
            </w:r>
            <w:r w:rsidR="003772FF" w:rsidRPr="00A70138">
              <w:rPr>
                <w:sz w:val="20"/>
                <w:szCs w:val="20"/>
              </w:rPr>
              <w:t>Chapa</w:t>
            </w:r>
          </w:p>
        </w:tc>
        <w:tc>
          <w:tcPr>
            <w:tcW w:w="7146" w:type="dxa"/>
            <w:gridSpan w:val="4"/>
          </w:tcPr>
          <w:p w14:paraId="4AFA2D59" w14:textId="06FBF364" w:rsidR="007F40BE" w:rsidRPr="00A70138" w:rsidRDefault="007F40BE" w:rsidP="007F40BE">
            <w:pPr>
              <w:rPr>
                <w:sz w:val="20"/>
                <w:szCs w:val="20"/>
              </w:rPr>
            </w:pPr>
          </w:p>
        </w:tc>
      </w:tr>
      <w:tr w:rsidR="00495050" w:rsidRPr="00A70138" w14:paraId="648793FD" w14:textId="77777777" w:rsidTr="00DA24D2">
        <w:tc>
          <w:tcPr>
            <w:tcW w:w="2476" w:type="dxa"/>
            <w:gridSpan w:val="2"/>
            <w:shd w:val="clear" w:color="auto" w:fill="D9D9D9" w:themeFill="background1" w:themeFillShade="D9"/>
          </w:tcPr>
          <w:p w14:paraId="6773C53D" w14:textId="19E02BC7" w:rsidR="007F40BE" w:rsidRPr="00A70138" w:rsidRDefault="003772FF" w:rsidP="007F40BE">
            <w:pPr>
              <w:rPr>
                <w:sz w:val="20"/>
                <w:szCs w:val="20"/>
              </w:rPr>
            </w:pPr>
            <w:r w:rsidRPr="00A70138">
              <w:rPr>
                <w:i/>
                <w:iCs/>
                <w:sz w:val="20"/>
                <w:szCs w:val="20"/>
              </w:rPr>
              <w:t>e-mail</w:t>
            </w:r>
            <w:r w:rsidR="007F40BE" w:rsidRPr="00A70138">
              <w:rPr>
                <w:sz w:val="20"/>
                <w:szCs w:val="20"/>
              </w:rPr>
              <w:t xml:space="preserve"> da </w:t>
            </w:r>
            <w:r w:rsidR="0044525E" w:rsidRPr="00A70138">
              <w:rPr>
                <w:sz w:val="20"/>
                <w:szCs w:val="20"/>
              </w:rPr>
              <w:t>Chapa</w:t>
            </w:r>
          </w:p>
        </w:tc>
        <w:tc>
          <w:tcPr>
            <w:tcW w:w="7146" w:type="dxa"/>
            <w:gridSpan w:val="4"/>
          </w:tcPr>
          <w:p w14:paraId="5F6298AA" w14:textId="77777777" w:rsidR="007F40BE" w:rsidRPr="00A70138" w:rsidRDefault="007F40BE" w:rsidP="007F40BE">
            <w:pPr>
              <w:rPr>
                <w:sz w:val="20"/>
                <w:szCs w:val="20"/>
              </w:rPr>
            </w:pPr>
          </w:p>
        </w:tc>
      </w:tr>
      <w:tr w:rsidR="00495050" w:rsidRPr="00A70138" w14:paraId="05B177F4" w14:textId="77777777" w:rsidTr="00311F56">
        <w:tc>
          <w:tcPr>
            <w:tcW w:w="9622" w:type="dxa"/>
            <w:gridSpan w:val="6"/>
            <w:shd w:val="clear" w:color="auto" w:fill="D9D9D9" w:themeFill="background1" w:themeFillShade="D9"/>
          </w:tcPr>
          <w:p w14:paraId="26EA4DA5" w14:textId="135A5B11" w:rsidR="00311F56" w:rsidRPr="00A70138" w:rsidRDefault="00097C7B" w:rsidP="00311F56">
            <w:pPr>
              <w:jc w:val="center"/>
              <w:rPr>
                <w:b/>
                <w:bCs/>
                <w:sz w:val="20"/>
                <w:szCs w:val="20"/>
              </w:rPr>
            </w:pPr>
            <w:r w:rsidRPr="00A70138">
              <w:rPr>
                <w:b/>
                <w:bCs/>
                <w:sz w:val="20"/>
                <w:szCs w:val="20"/>
              </w:rPr>
              <w:t xml:space="preserve">CONFERÊNCIA DOS </w:t>
            </w:r>
            <w:r w:rsidR="00311F56" w:rsidRPr="00A70138">
              <w:rPr>
                <w:b/>
                <w:bCs/>
                <w:sz w:val="20"/>
                <w:szCs w:val="20"/>
              </w:rPr>
              <w:t>DOCUMENTOS ANEXADOS</w:t>
            </w:r>
          </w:p>
        </w:tc>
      </w:tr>
      <w:tr w:rsidR="00495050" w:rsidRPr="00A70138" w14:paraId="10E138B0" w14:textId="77777777" w:rsidTr="00DA24D2">
        <w:tc>
          <w:tcPr>
            <w:tcW w:w="8740" w:type="dxa"/>
            <w:gridSpan w:val="5"/>
            <w:shd w:val="clear" w:color="auto" w:fill="D9D9D9" w:themeFill="background1" w:themeFillShade="D9"/>
          </w:tcPr>
          <w:p w14:paraId="0B339834" w14:textId="32A137C9" w:rsidR="007F4D6D" w:rsidRPr="00A70138" w:rsidRDefault="007F4D6D" w:rsidP="007F4D6D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Descrição</w:t>
            </w:r>
          </w:p>
        </w:tc>
        <w:tc>
          <w:tcPr>
            <w:tcW w:w="882" w:type="dxa"/>
            <w:shd w:val="clear" w:color="auto" w:fill="D9D9D9" w:themeFill="background1" w:themeFillShade="D9"/>
          </w:tcPr>
          <w:p w14:paraId="6A2B0EBC" w14:textId="20DB18CC" w:rsidR="007F4D6D" w:rsidRPr="00A70138" w:rsidRDefault="00EC15B2" w:rsidP="00311F56">
            <w:pPr>
              <w:jc w:val="center"/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Sim</w:t>
            </w:r>
            <w:r w:rsidR="004B54F0" w:rsidRPr="00A70138">
              <w:rPr>
                <w:sz w:val="20"/>
                <w:szCs w:val="20"/>
              </w:rPr>
              <w:t>?</w:t>
            </w:r>
          </w:p>
        </w:tc>
      </w:tr>
      <w:tr w:rsidR="00495050" w:rsidRPr="00A70138" w14:paraId="208D382F" w14:textId="77777777" w:rsidTr="00DA24D2">
        <w:tc>
          <w:tcPr>
            <w:tcW w:w="8740" w:type="dxa"/>
            <w:gridSpan w:val="5"/>
          </w:tcPr>
          <w:p w14:paraId="3CCC3785" w14:textId="63D0C21D" w:rsidR="007F4D6D" w:rsidRPr="00A70138" w:rsidRDefault="007F4D6D" w:rsidP="00763B7E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 xml:space="preserve">Declarações das AMTs de origem de todos(as) os(as) candidatos(as) </w:t>
            </w:r>
            <w:r w:rsidR="00DC7845" w:rsidRPr="00A70138">
              <w:rPr>
                <w:sz w:val="20"/>
                <w:szCs w:val="20"/>
              </w:rPr>
              <w:t>(Normas, art. 3º, § </w:t>
            </w:r>
            <w:r w:rsidR="002C5B95" w:rsidRPr="00A70138">
              <w:rPr>
                <w:sz w:val="20"/>
                <w:szCs w:val="20"/>
              </w:rPr>
              <w:t>1</w:t>
            </w:r>
            <w:r w:rsidR="00DC7845" w:rsidRPr="00A70138">
              <w:rPr>
                <w:sz w:val="20"/>
                <w:szCs w:val="20"/>
              </w:rPr>
              <w:t>º, e art. 5º, § 2º, inc. I)</w:t>
            </w:r>
          </w:p>
        </w:tc>
        <w:tc>
          <w:tcPr>
            <w:tcW w:w="882" w:type="dxa"/>
            <w:vAlign w:val="center"/>
          </w:tcPr>
          <w:p w14:paraId="6B5B16F9" w14:textId="144882BD" w:rsidR="007F4D6D" w:rsidRPr="00A70138" w:rsidRDefault="007F4D6D" w:rsidP="00084056">
            <w:pPr>
              <w:jc w:val="center"/>
              <w:rPr>
                <w:sz w:val="20"/>
                <w:szCs w:val="20"/>
              </w:rPr>
            </w:pPr>
          </w:p>
        </w:tc>
      </w:tr>
      <w:tr w:rsidR="00495050" w:rsidRPr="00A70138" w14:paraId="7A6FDD3C" w14:textId="77777777" w:rsidTr="00DA24D2">
        <w:tc>
          <w:tcPr>
            <w:tcW w:w="8740" w:type="dxa"/>
            <w:gridSpan w:val="5"/>
          </w:tcPr>
          <w:p w14:paraId="74108FC7" w14:textId="129CD31A" w:rsidR="007F4D6D" w:rsidRPr="00A70138" w:rsidRDefault="00391EE4" w:rsidP="00763B7E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D</w:t>
            </w:r>
            <w:r w:rsidR="007F4D6D" w:rsidRPr="00A70138">
              <w:rPr>
                <w:sz w:val="20"/>
                <w:szCs w:val="20"/>
              </w:rPr>
              <w:t>eclarações firmadas pelos(as) próprios(as) candidatos(as), sob as penas da lei</w:t>
            </w:r>
            <w:r w:rsidR="004C7F57" w:rsidRPr="00A70138">
              <w:rPr>
                <w:sz w:val="20"/>
                <w:szCs w:val="20"/>
              </w:rPr>
              <w:t xml:space="preserve"> (Normas, </w:t>
            </w:r>
            <w:r w:rsidR="00E23FD3" w:rsidRPr="00A70138">
              <w:rPr>
                <w:sz w:val="20"/>
                <w:szCs w:val="20"/>
              </w:rPr>
              <w:t>art. </w:t>
            </w:r>
            <w:r w:rsidR="00920D22" w:rsidRPr="00A70138">
              <w:rPr>
                <w:sz w:val="20"/>
                <w:szCs w:val="20"/>
              </w:rPr>
              <w:t>3</w:t>
            </w:r>
            <w:r w:rsidR="0074134A" w:rsidRPr="00A70138">
              <w:rPr>
                <w:sz w:val="20"/>
                <w:szCs w:val="20"/>
              </w:rPr>
              <w:t xml:space="preserve">º, </w:t>
            </w:r>
            <w:r w:rsidR="00E23FD3" w:rsidRPr="00A70138">
              <w:rPr>
                <w:sz w:val="20"/>
                <w:szCs w:val="20"/>
              </w:rPr>
              <w:t>§ </w:t>
            </w:r>
            <w:r w:rsidR="0074134A" w:rsidRPr="00A70138">
              <w:rPr>
                <w:sz w:val="20"/>
                <w:szCs w:val="20"/>
              </w:rPr>
              <w:t xml:space="preserve">2º, </w:t>
            </w:r>
            <w:r w:rsidR="004C7F57" w:rsidRPr="00A70138">
              <w:rPr>
                <w:sz w:val="20"/>
                <w:szCs w:val="20"/>
              </w:rPr>
              <w:t>e art. 5º, § 2º, inc. I)</w:t>
            </w:r>
          </w:p>
        </w:tc>
        <w:tc>
          <w:tcPr>
            <w:tcW w:w="882" w:type="dxa"/>
            <w:vAlign w:val="center"/>
          </w:tcPr>
          <w:p w14:paraId="64B121F0" w14:textId="0E2D1F25" w:rsidR="007F4D6D" w:rsidRPr="00A70138" w:rsidRDefault="007F4D6D" w:rsidP="00084056">
            <w:pPr>
              <w:jc w:val="center"/>
              <w:rPr>
                <w:sz w:val="20"/>
                <w:szCs w:val="20"/>
              </w:rPr>
            </w:pPr>
          </w:p>
        </w:tc>
      </w:tr>
      <w:tr w:rsidR="00DA24D2" w:rsidRPr="00A70138" w14:paraId="5DFFF2DF" w14:textId="77777777" w:rsidTr="00DA24D2">
        <w:tc>
          <w:tcPr>
            <w:tcW w:w="8740" w:type="dxa"/>
            <w:gridSpan w:val="5"/>
          </w:tcPr>
          <w:p w14:paraId="5952358C" w14:textId="16082B3D" w:rsidR="00DA24D2" w:rsidRPr="00A70138" w:rsidRDefault="00DA24D2" w:rsidP="00D57E84">
            <w:pPr>
              <w:rPr>
                <w:sz w:val="20"/>
                <w:szCs w:val="20"/>
              </w:rPr>
            </w:pPr>
            <w:r w:rsidRPr="00A70138">
              <w:rPr>
                <w:sz w:val="20"/>
                <w:szCs w:val="20"/>
              </w:rPr>
              <w:t>Plano de gestão da Chapa para o biênio 2027-2028</w:t>
            </w:r>
            <w:r w:rsidR="004B53EF" w:rsidRPr="00A70138">
              <w:rPr>
                <w:sz w:val="20"/>
                <w:szCs w:val="20"/>
              </w:rPr>
              <w:t xml:space="preserve"> (Normas, art. 5º, § 2º, inc. II)</w:t>
            </w:r>
          </w:p>
        </w:tc>
        <w:tc>
          <w:tcPr>
            <w:tcW w:w="882" w:type="dxa"/>
            <w:vAlign w:val="center"/>
          </w:tcPr>
          <w:p w14:paraId="41DD3325" w14:textId="77777777" w:rsidR="00DA24D2" w:rsidRPr="00A70138" w:rsidRDefault="00DA24D2" w:rsidP="00D57E8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75CACC4" w14:textId="77777777" w:rsidR="0074134A" w:rsidRPr="00A70138" w:rsidRDefault="00F02A1F" w:rsidP="00F02A1F">
      <w:pPr>
        <w:rPr>
          <w:b/>
          <w:bCs/>
          <w:sz w:val="20"/>
          <w:szCs w:val="20"/>
          <w:u w:val="single"/>
        </w:rPr>
      </w:pPr>
      <w:r w:rsidRPr="00A70138">
        <w:rPr>
          <w:b/>
          <w:bCs/>
          <w:sz w:val="20"/>
          <w:szCs w:val="20"/>
          <w:u w:val="single"/>
        </w:rPr>
        <w:t>ATENÇÃO:</w:t>
      </w:r>
    </w:p>
    <w:p w14:paraId="7528A998" w14:textId="490C6FEF" w:rsidR="0074134A" w:rsidRPr="00A70138" w:rsidRDefault="0074134A" w:rsidP="0074134A">
      <w:pPr>
        <w:pStyle w:val="PargrafodaLista"/>
        <w:numPr>
          <w:ilvl w:val="0"/>
          <w:numId w:val="29"/>
        </w:numPr>
        <w:rPr>
          <w:sz w:val="20"/>
          <w:szCs w:val="20"/>
        </w:rPr>
      </w:pPr>
      <w:r w:rsidRPr="00A70138">
        <w:rPr>
          <w:sz w:val="20"/>
          <w:szCs w:val="20"/>
        </w:rPr>
        <w:t>E</w:t>
      </w:r>
      <w:r w:rsidR="00F02A1F" w:rsidRPr="00A70138">
        <w:rPr>
          <w:sz w:val="20"/>
          <w:szCs w:val="20"/>
        </w:rPr>
        <w:t>ste formulário</w:t>
      </w:r>
      <w:r w:rsidR="00BD0DEF" w:rsidRPr="00A70138">
        <w:rPr>
          <w:sz w:val="20"/>
          <w:szCs w:val="20"/>
        </w:rPr>
        <w:t xml:space="preserve"> totalmente preenchido e</w:t>
      </w:r>
      <w:r w:rsidR="00F02A1F" w:rsidRPr="00A70138">
        <w:rPr>
          <w:sz w:val="20"/>
          <w:szCs w:val="20"/>
        </w:rPr>
        <w:t xml:space="preserve"> com seus anexos, deve ser encaminhado à Comissão Eleitoral a partir do dia </w:t>
      </w:r>
      <w:r w:rsidR="00C30700" w:rsidRPr="00A70138">
        <w:rPr>
          <w:sz w:val="20"/>
          <w:szCs w:val="20"/>
        </w:rPr>
        <w:t>30</w:t>
      </w:r>
      <w:r w:rsidR="00844F72" w:rsidRPr="00A70138">
        <w:rPr>
          <w:sz w:val="20"/>
          <w:szCs w:val="20"/>
        </w:rPr>
        <w:t xml:space="preserve"> de setembro de 2026</w:t>
      </w:r>
      <w:r w:rsidR="00F02A1F" w:rsidRPr="00A70138">
        <w:rPr>
          <w:sz w:val="20"/>
          <w:szCs w:val="20"/>
        </w:rPr>
        <w:t xml:space="preserve"> e </w:t>
      </w:r>
      <w:r w:rsidR="00F02A1F" w:rsidRPr="00A70138">
        <w:rPr>
          <w:b/>
          <w:bCs/>
          <w:color w:val="EE0000"/>
          <w:sz w:val="20"/>
          <w:szCs w:val="20"/>
        </w:rPr>
        <w:t xml:space="preserve">impreterivelmente até o dia </w:t>
      </w:r>
      <w:r w:rsidR="00844F72" w:rsidRPr="00A70138">
        <w:rPr>
          <w:b/>
          <w:bCs/>
          <w:color w:val="EE0000"/>
          <w:sz w:val="20"/>
          <w:szCs w:val="20"/>
        </w:rPr>
        <w:t>9 de novembro de 2026</w:t>
      </w:r>
      <w:r w:rsidR="00F02A1F" w:rsidRPr="00A70138">
        <w:rPr>
          <w:sz w:val="20"/>
          <w:szCs w:val="20"/>
        </w:rPr>
        <w:t xml:space="preserve">, através de mensagem </w:t>
      </w:r>
      <w:r w:rsidR="00F02A1F" w:rsidRPr="00A70138">
        <w:rPr>
          <w:b/>
          <w:bCs/>
          <w:sz w:val="20"/>
          <w:szCs w:val="20"/>
        </w:rPr>
        <w:t xml:space="preserve">exclusivamente para o </w:t>
      </w:r>
      <w:r w:rsidR="00F02A1F" w:rsidRPr="00A70138">
        <w:rPr>
          <w:b/>
          <w:bCs/>
          <w:i/>
          <w:iCs/>
          <w:sz w:val="20"/>
          <w:szCs w:val="20"/>
        </w:rPr>
        <w:t>e-mail</w:t>
      </w:r>
      <w:r w:rsidR="00F02A1F" w:rsidRPr="00A70138">
        <w:rPr>
          <w:b/>
          <w:bCs/>
          <w:sz w:val="20"/>
          <w:szCs w:val="20"/>
        </w:rPr>
        <w:t xml:space="preserve"> </w:t>
      </w:r>
      <w:hyperlink r:id="rId8" w:history="1">
        <w:r w:rsidR="00CB2039" w:rsidRPr="00A70138">
          <w:rPr>
            <w:rStyle w:val="Hyperlink"/>
            <w:b/>
            <w:bCs/>
            <w:sz w:val="20"/>
            <w:szCs w:val="20"/>
          </w:rPr>
          <w:t>ubamcomissaoeleitoral2026@gmail.com</w:t>
        </w:r>
      </w:hyperlink>
      <w:r w:rsidR="00F02A1F" w:rsidRPr="00A70138">
        <w:rPr>
          <w:sz w:val="20"/>
          <w:szCs w:val="20"/>
        </w:rPr>
        <w:t>.</w:t>
      </w:r>
    </w:p>
    <w:p w14:paraId="3EB15268" w14:textId="0DAB2F9D" w:rsidR="0074134A" w:rsidRPr="00A70138" w:rsidRDefault="0074134A" w:rsidP="0074134A">
      <w:pPr>
        <w:pStyle w:val="PargrafodaLista"/>
        <w:numPr>
          <w:ilvl w:val="0"/>
          <w:numId w:val="29"/>
        </w:numPr>
        <w:rPr>
          <w:sz w:val="20"/>
          <w:szCs w:val="20"/>
        </w:rPr>
      </w:pPr>
      <w:r w:rsidRPr="00A70138">
        <w:rPr>
          <w:sz w:val="20"/>
          <w:szCs w:val="20"/>
        </w:rPr>
        <w:t xml:space="preserve">É de responsabilidade única e exclusiva dos integrantes da </w:t>
      </w:r>
      <w:r w:rsidR="003772FF" w:rsidRPr="00A70138">
        <w:rPr>
          <w:sz w:val="20"/>
          <w:szCs w:val="20"/>
        </w:rPr>
        <w:t>Chapa</w:t>
      </w:r>
      <w:r w:rsidRPr="00A70138">
        <w:rPr>
          <w:sz w:val="20"/>
          <w:szCs w:val="20"/>
        </w:rPr>
        <w:t xml:space="preserve"> conferirem </w:t>
      </w:r>
      <w:r w:rsidR="004D1D96" w:rsidRPr="00A70138">
        <w:rPr>
          <w:sz w:val="20"/>
          <w:szCs w:val="20"/>
        </w:rPr>
        <w:t>a correção das presentes informações e fazerem anexar os documentos exigidos pelas Normas do Processo Eleitoral.</w:t>
      </w:r>
    </w:p>
    <w:p w14:paraId="099AA73F" w14:textId="2929EEAE" w:rsidR="00C87572" w:rsidRPr="00A70138" w:rsidRDefault="00C87572" w:rsidP="004161A1">
      <w:pPr>
        <w:rPr>
          <w:sz w:val="20"/>
          <w:szCs w:val="20"/>
        </w:rPr>
      </w:pPr>
    </w:p>
    <w:p w14:paraId="7ECCB6BD" w14:textId="0925480E" w:rsidR="004A5BBC" w:rsidRPr="00495050" w:rsidRDefault="0078505A" w:rsidP="00F02A1F">
      <w:pPr>
        <w:jc w:val="center"/>
        <w:rPr>
          <w:i/>
          <w:iCs/>
          <w:sz w:val="20"/>
          <w:szCs w:val="20"/>
        </w:rPr>
      </w:pPr>
      <w:r w:rsidRPr="00A70138">
        <w:rPr>
          <w:i/>
          <w:iCs/>
          <w:sz w:val="20"/>
          <w:szCs w:val="20"/>
        </w:rPr>
        <w:t xml:space="preserve">Assinatura do(a) representante da </w:t>
      </w:r>
      <w:r w:rsidR="003772FF" w:rsidRPr="00A70138">
        <w:rPr>
          <w:i/>
          <w:iCs/>
          <w:sz w:val="20"/>
          <w:szCs w:val="20"/>
        </w:rPr>
        <w:t>Chapa</w:t>
      </w:r>
      <w:r w:rsidRPr="00A70138">
        <w:rPr>
          <w:i/>
          <w:iCs/>
          <w:sz w:val="20"/>
          <w:szCs w:val="20"/>
        </w:rPr>
        <w:t xml:space="preserve"> acima indicado(a)</w:t>
      </w:r>
      <w:r w:rsidR="00A65AF7" w:rsidRPr="00A70138">
        <w:rPr>
          <w:i/>
          <w:iCs/>
          <w:sz w:val="20"/>
          <w:szCs w:val="20"/>
        </w:rPr>
        <w:t xml:space="preserve"> (preferencialmente eletrônica)</w:t>
      </w:r>
    </w:p>
    <w:sectPr w:rsidR="004A5BBC" w:rsidRPr="00495050" w:rsidSect="00CE1E11">
      <w:headerReference w:type="default" r:id="rId9"/>
      <w:headerReference w:type="first" r:id="rId10"/>
      <w:pgSz w:w="11900" w:h="16840"/>
      <w:pgMar w:top="1134" w:right="1134" w:bottom="1134" w:left="1134" w:header="851" w:footer="85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5B5670" w14:textId="77777777" w:rsidR="00181607" w:rsidRDefault="00181607">
      <w:r>
        <w:separator/>
      </w:r>
    </w:p>
    <w:p w14:paraId="1E0FF50F" w14:textId="77777777" w:rsidR="00181607" w:rsidRDefault="00181607"/>
  </w:endnote>
  <w:endnote w:type="continuationSeparator" w:id="0">
    <w:p w14:paraId="5828B7C8" w14:textId="77777777" w:rsidR="00181607" w:rsidRDefault="00181607">
      <w:r>
        <w:continuationSeparator/>
      </w:r>
    </w:p>
    <w:p w14:paraId="2D1F57B0" w14:textId="77777777" w:rsidR="00181607" w:rsidRDefault="00181607"/>
  </w:endnote>
  <w:endnote w:type="continuationNotice" w:id="1">
    <w:p w14:paraId="41C869B8" w14:textId="77777777" w:rsidR="00181607" w:rsidRDefault="001816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ítulos CS)">
    <w:altName w:val="Times New Roman"/>
    <w:panose1 w:val="020B0604020202020204"/>
    <w:charset w:val="00"/>
    <w:family w:val="roman"/>
    <w:pitch w:val="default"/>
  </w:font>
  <w:font w:name="Bitstream Vera Sans">
    <w:altName w:val="Yu Gothic"/>
    <w:panose1 w:val="020B0604020202020204"/>
    <w:charset w:val="8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DE966C" w14:textId="77777777" w:rsidR="00181607" w:rsidRDefault="00181607">
      <w:r>
        <w:separator/>
      </w:r>
    </w:p>
    <w:p w14:paraId="653D7936" w14:textId="77777777" w:rsidR="00181607" w:rsidRDefault="00181607"/>
  </w:footnote>
  <w:footnote w:type="continuationSeparator" w:id="0">
    <w:p w14:paraId="35271C05" w14:textId="77777777" w:rsidR="00181607" w:rsidRDefault="00181607">
      <w:r>
        <w:continuationSeparator/>
      </w:r>
    </w:p>
    <w:p w14:paraId="386AC176" w14:textId="77777777" w:rsidR="00181607" w:rsidRDefault="00181607"/>
  </w:footnote>
  <w:footnote w:type="continuationNotice" w:id="1">
    <w:p w14:paraId="19FA1434" w14:textId="77777777" w:rsidR="00181607" w:rsidRDefault="001816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1176F6" w14:textId="27157A14" w:rsidR="00770F56" w:rsidRDefault="00770F56" w:rsidP="00C15AB3">
    <w:pPr>
      <w:pStyle w:val="Cabealho"/>
      <w:pBdr>
        <w:bottom w:val="single" w:sz="4" w:space="1" w:color="auto"/>
      </w:pBdr>
      <w:jc w:val="right"/>
      <w:rPr>
        <w:rStyle w:val="Nmerodepgina"/>
        <w:rFonts w:ascii="Arial Narrow" w:hAnsi="Arial Narrow"/>
        <w:sz w:val="20"/>
        <w:szCs w:val="20"/>
      </w:rPr>
    </w:pPr>
    <w:r w:rsidRPr="00624539">
      <w:rPr>
        <w:rStyle w:val="Nmerodepgina"/>
        <w:rFonts w:ascii="Arial Narrow" w:hAnsi="Arial Narrow"/>
        <w:sz w:val="20"/>
        <w:szCs w:val="20"/>
      </w:rPr>
      <w:t xml:space="preserve">UBAM – </w:t>
    </w:r>
    <w:r>
      <w:rPr>
        <w:rStyle w:val="Nmerodepgina"/>
        <w:rFonts w:ascii="Arial Narrow" w:hAnsi="Arial Narrow"/>
        <w:sz w:val="20"/>
        <w:szCs w:val="20"/>
      </w:rPr>
      <w:t xml:space="preserve">Resolução da </w:t>
    </w:r>
    <w:r w:rsidRPr="00624539">
      <w:rPr>
        <w:rStyle w:val="Nmerodepgina"/>
        <w:rFonts w:ascii="Arial Narrow" w:hAnsi="Arial Narrow"/>
        <w:sz w:val="20"/>
        <w:szCs w:val="20"/>
      </w:rPr>
      <w:t>Comissão Eleitoral 202</w:t>
    </w:r>
    <w:r>
      <w:rPr>
        <w:rStyle w:val="Nmerodepgina"/>
        <w:rFonts w:ascii="Arial Narrow" w:hAnsi="Arial Narrow"/>
        <w:sz w:val="20"/>
        <w:szCs w:val="20"/>
      </w:rPr>
      <w:t>6 – Normas do Processo Eleitoral – Biênio 2027/2028</w:t>
    </w:r>
  </w:p>
  <w:p w14:paraId="520DB054" w14:textId="77777777" w:rsidR="00770F56" w:rsidRPr="00624539" w:rsidRDefault="00770F56" w:rsidP="008E2648">
    <w:pPr>
      <w:pStyle w:val="Cabealho"/>
      <w:jc w:val="right"/>
      <w:rPr>
        <w:rFonts w:ascii="Arial Narrow" w:hAnsi="Arial Narrow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8D6F24" w:rsidRPr="00B9208C" w14:paraId="7FCB3A06" w14:textId="77777777" w:rsidTr="00A73F6C">
      <w:tc>
        <w:tcPr>
          <w:tcW w:w="4814" w:type="dxa"/>
          <w:tcBorders>
            <w:bottom w:val="single" w:sz="4" w:space="0" w:color="auto"/>
          </w:tcBorders>
          <w:vAlign w:val="center"/>
        </w:tcPr>
        <w:p w14:paraId="4DCCCCCE" w14:textId="77777777" w:rsidR="008D6F24" w:rsidRPr="00B9208C" w:rsidRDefault="008D6F24" w:rsidP="008D6F24">
          <w:pPr>
            <w:pStyle w:val="Cabealho"/>
            <w:tabs>
              <w:tab w:val="center" w:pos="4252"/>
              <w:tab w:val="right" w:pos="8504"/>
            </w:tabs>
            <w:rPr>
              <w:rFonts w:ascii="Arial Narrow" w:hAnsi="Arial Narrow"/>
              <w:b/>
              <w:bCs/>
              <w:sz w:val="16"/>
              <w:szCs w:val="16"/>
            </w:rPr>
          </w:pPr>
          <w:hyperlink r:id="rId1" w:history="1">
            <w:r w:rsidRPr="00B2340E">
              <w:rPr>
                <w:rStyle w:val="Hyperlink"/>
                <w:rFonts w:ascii="Arial Narrow" w:hAnsi="Arial Narrow"/>
                <w:b/>
                <w:bCs/>
                <w:sz w:val="16"/>
                <w:szCs w:val="16"/>
              </w:rPr>
              <w:t>www.ubammusicoterapia.com.br</w:t>
            </w:r>
          </w:hyperlink>
          <w:r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</w:p>
        <w:p w14:paraId="44D9D2E0" w14:textId="77777777" w:rsidR="008D6F24" w:rsidRPr="00B9208C" w:rsidRDefault="008D6F24" w:rsidP="008D6F24">
          <w:pPr>
            <w:pStyle w:val="Cabealho"/>
            <w:rPr>
              <w:rFonts w:ascii="Arial Narrow" w:hAnsi="Arial Narrow"/>
              <w:b/>
              <w:bCs/>
              <w:sz w:val="16"/>
              <w:szCs w:val="16"/>
            </w:rPr>
          </w:pPr>
          <w:hyperlink r:id="rId2" w:history="1">
            <w:r w:rsidRPr="00B2340E">
              <w:rPr>
                <w:rStyle w:val="Hyperlink"/>
                <w:rFonts w:ascii="Arial Narrow" w:hAnsi="Arial Narrow"/>
                <w:b/>
                <w:bCs/>
                <w:sz w:val="16"/>
                <w:szCs w:val="16"/>
              </w:rPr>
              <w:t>ubam.musicoterapia@gmail.com</w:t>
            </w:r>
          </w:hyperlink>
          <w:r>
            <w:rPr>
              <w:rFonts w:ascii="Arial Narrow" w:hAnsi="Arial Narrow"/>
              <w:b/>
              <w:bCs/>
              <w:sz w:val="16"/>
              <w:szCs w:val="16"/>
            </w:rPr>
            <w:t xml:space="preserve"> </w:t>
          </w:r>
        </w:p>
        <w:p w14:paraId="737BC59F" w14:textId="77777777" w:rsidR="008D6F24" w:rsidRPr="00B9208C" w:rsidRDefault="008D6F24" w:rsidP="008D6F24">
          <w:pPr>
            <w:pStyle w:val="Cabealho"/>
            <w:rPr>
              <w:rFonts w:ascii="Arial Narrow" w:hAnsi="Arial Narrow"/>
              <w:b/>
              <w:bCs/>
              <w:sz w:val="16"/>
              <w:szCs w:val="16"/>
            </w:rPr>
          </w:pPr>
        </w:p>
        <w:p w14:paraId="6E595454" w14:textId="77777777" w:rsidR="008D6F24" w:rsidRPr="00B9208C" w:rsidRDefault="008D6F24" w:rsidP="008D6F24">
          <w:pPr>
            <w:pStyle w:val="Cabealho"/>
            <w:rPr>
              <w:rFonts w:ascii="Helvetica" w:hAnsi="Helvetica"/>
              <w:b/>
              <w:bCs/>
              <w:sz w:val="16"/>
              <w:szCs w:val="16"/>
            </w:rPr>
          </w:pPr>
          <w:hyperlink r:id="rId3" w:history="1">
            <w:r w:rsidRPr="00B2340E">
              <w:rPr>
                <w:rStyle w:val="Hyperlink"/>
                <w:rFonts w:ascii="Arial Narrow" w:hAnsi="Arial Narrow"/>
                <w:b/>
                <w:bCs/>
                <w:sz w:val="16"/>
                <w:szCs w:val="16"/>
              </w:rPr>
              <w:t>ubamcomissaoeleitoral2026@gmail.com</w:t>
            </w:r>
          </w:hyperlink>
        </w:p>
      </w:tc>
      <w:tc>
        <w:tcPr>
          <w:tcW w:w="4814" w:type="dxa"/>
          <w:tcBorders>
            <w:bottom w:val="single" w:sz="4" w:space="0" w:color="auto"/>
          </w:tcBorders>
          <w:vAlign w:val="center"/>
        </w:tcPr>
        <w:p w14:paraId="7405062F" w14:textId="77777777" w:rsidR="008D6F24" w:rsidRPr="00B9208C" w:rsidRDefault="008D6F24" w:rsidP="008D6F24">
          <w:pPr>
            <w:pStyle w:val="Cabealho"/>
            <w:jc w:val="right"/>
            <w:rPr>
              <w:rFonts w:ascii="Helvetica" w:hAnsi="Helvetica"/>
              <w:sz w:val="16"/>
              <w:szCs w:val="16"/>
            </w:rPr>
          </w:pPr>
          <w:r w:rsidRPr="00B9208C">
            <w:rPr>
              <w:rFonts w:ascii="Helvetica" w:hAnsi="Helvetica"/>
              <w:noProof/>
              <w:sz w:val="16"/>
              <w:szCs w:val="16"/>
            </w:rPr>
            <w:drawing>
              <wp:inline distT="0" distB="0" distL="0" distR="0" wp14:anchorId="2369F379" wp14:editId="32AE3DC7">
                <wp:extent cx="1947600" cy="648000"/>
                <wp:effectExtent l="0" t="0" r="0" b="0"/>
                <wp:docPr id="1136642476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8674914" name="Imagem 538674914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760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784A224" w14:textId="77777777" w:rsidR="00983097" w:rsidRDefault="00983097" w:rsidP="00983097">
    <w:pPr>
      <w:pStyle w:val="Ttulo1"/>
      <w:numPr>
        <w:ilvl w:val="0"/>
        <w:numId w:val="0"/>
      </w:numPr>
      <w:spacing w:after="0" w:line="240" w:lineRule="auto"/>
      <w:jc w:val="center"/>
    </w:pPr>
    <w:bookmarkStart w:id="0" w:name="_Toc240871086"/>
    <w:r w:rsidRPr="00A70138">
      <w:t>Anexo II</w:t>
    </w:r>
    <w:r>
      <w:t xml:space="preserve"> ÀS NORMAS DO PROCESSO ELEITORAL – BIÊNIO 2027/2028</w:t>
    </w:r>
  </w:p>
  <w:p w14:paraId="564D043C" w14:textId="77777777" w:rsidR="00983097" w:rsidRPr="00A70138" w:rsidRDefault="00983097" w:rsidP="00983097">
    <w:pPr>
      <w:pStyle w:val="Ttulo1"/>
      <w:numPr>
        <w:ilvl w:val="0"/>
        <w:numId w:val="0"/>
      </w:numPr>
      <w:spacing w:before="0" w:line="240" w:lineRule="auto"/>
      <w:jc w:val="center"/>
    </w:pPr>
    <w:r w:rsidRPr="00A70138">
      <w:t>Formulário de Inscrição de Chapas (Normas, art. 5º, § 1º)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71B0D4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2228A3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03CB2A25"/>
    <w:multiLevelType w:val="hybridMultilevel"/>
    <w:tmpl w:val="133421AE"/>
    <w:lvl w:ilvl="0" w:tplc="0416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C1E0739"/>
    <w:multiLevelType w:val="multilevel"/>
    <w:tmpl w:val="70EEDDBA"/>
    <w:styleLink w:val="Listaatual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D56C3C"/>
    <w:multiLevelType w:val="hybridMultilevel"/>
    <w:tmpl w:val="CE6ED8EA"/>
    <w:lvl w:ilvl="0" w:tplc="B34E4A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5F522C"/>
    <w:multiLevelType w:val="multilevel"/>
    <w:tmpl w:val="0416001D"/>
    <w:styleLink w:val="Listaatual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0B76E5F"/>
    <w:multiLevelType w:val="hybridMultilevel"/>
    <w:tmpl w:val="1614860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1A2529"/>
    <w:multiLevelType w:val="hybridMultilevel"/>
    <w:tmpl w:val="0B422C1A"/>
    <w:lvl w:ilvl="0" w:tplc="A454D806">
      <w:start w:val="1"/>
      <w:numFmt w:val="upperRoman"/>
      <w:pStyle w:val="Ttulo1"/>
      <w:lvlText w:val="%1. 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pStyle w:val="Ttulo2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5002B"/>
    <w:multiLevelType w:val="hybridMultilevel"/>
    <w:tmpl w:val="2F44C0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F3904"/>
    <w:multiLevelType w:val="hybridMultilevel"/>
    <w:tmpl w:val="1166C8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DE70C7"/>
    <w:multiLevelType w:val="multilevel"/>
    <w:tmpl w:val="70EEDD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3E75F75"/>
    <w:multiLevelType w:val="hybridMultilevel"/>
    <w:tmpl w:val="F166576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164673F"/>
    <w:multiLevelType w:val="hybridMultilevel"/>
    <w:tmpl w:val="40F2EF3C"/>
    <w:lvl w:ilvl="0" w:tplc="3CD058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371651"/>
    <w:multiLevelType w:val="multilevel"/>
    <w:tmpl w:val="7D56E41A"/>
    <w:styleLink w:val="Listaatual3"/>
    <w:lvl w:ilvl="0">
      <w:start w:val="1"/>
      <w:numFmt w:val="upperRoman"/>
      <w:lvlText w:val="%1."/>
      <w:lvlJc w:val="righ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737AFF"/>
    <w:multiLevelType w:val="multilevel"/>
    <w:tmpl w:val="914448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4D9B758A"/>
    <w:multiLevelType w:val="multilevel"/>
    <w:tmpl w:val="BF1081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4F070FD3"/>
    <w:multiLevelType w:val="hybridMultilevel"/>
    <w:tmpl w:val="876E052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F1111B7"/>
    <w:multiLevelType w:val="multilevel"/>
    <w:tmpl w:val="CCC059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B138E7"/>
    <w:multiLevelType w:val="hybridMultilevel"/>
    <w:tmpl w:val="4C862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7E42F8"/>
    <w:multiLevelType w:val="hybridMultilevel"/>
    <w:tmpl w:val="BF04780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C706D4F"/>
    <w:multiLevelType w:val="hybridMultilevel"/>
    <w:tmpl w:val="8C78661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F81256"/>
    <w:multiLevelType w:val="hybridMultilevel"/>
    <w:tmpl w:val="4716843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B2572B"/>
    <w:multiLevelType w:val="hybridMultilevel"/>
    <w:tmpl w:val="B72EF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DA2E06"/>
    <w:multiLevelType w:val="multilevel"/>
    <w:tmpl w:val="68A27258"/>
    <w:styleLink w:val="Listaatual4"/>
    <w:lvl w:ilvl="0">
      <w:start w:val="1"/>
      <w:numFmt w:val="upperRoman"/>
      <w:lvlText w:val="%1. "/>
      <w:lvlJc w:val="righ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0372645">
    <w:abstractNumId w:val="15"/>
  </w:num>
  <w:num w:numId="2" w16cid:durableId="1079445766">
    <w:abstractNumId w:val="17"/>
  </w:num>
  <w:num w:numId="3" w16cid:durableId="1103459328">
    <w:abstractNumId w:val="14"/>
  </w:num>
  <w:num w:numId="4" w16cid:durableId="181209555">
    <w:abstractNumId w:val="10"/>
  </w:num>
  <w:num w:numId="5" w16cid:durableId="1673028822">
    <w:abstractNumId w:val="0"/>
  </w:num>
  <w:num w:numId="6" w16cid:durableId="1849830640">
    <w:abstractNumId w:val="1"/>
  </w:num>
  <w:num w:numId="7" w16cid:durableId="219286382">
    <w:abstractNumId w:val="10"/>
  </w:num>
  <w:num w:numId="8" w16cid:durableId="1770814269">
    <w:abstractNumId w:val="10"/>
  </w:num>
  <w:num w:numId="9" w16cid:durableId="1756047658">
    <w:abstractNumId w:val="10"/>
  </w:num>
  <w:num w:numId="10" w16cid:durableId="175652436">
    <w:abstractNumId w:val="10"/>
  </w:num>
  <w:num w:numId="11" w16cid:durableId="98071186">
    <w:abstractNumId w:val="10"/>
  </w:num>
  <w:num w:numId="12" w16cid:durableId="410390352">
    <w:abstractNumId w:val="10"/>
  </w:num>
  <w:num w:numId="13" w16cid:durableId="91779983">
    <w:abstractNumId w:val="10"/>
  </w:num>
  <w:num w:numId="14" w16cid:durableId="76026214">
    <w:abstractNumId w:val="10"/>
  </w:num>
  <w:num w:numId="15" w16cid:durableId="598296406">
    <w:abstractNumId w:val="10"/>
  </w:num>
  <w:num w:numId="16" w16cid:durableId="586311718">
    <w:abstractNumId w:val="10"/>
  </w:num>
  <w:num w:numId="17" w16cid:durableId="1635674931">
    <w:abstractNumId w:val="10"/>
  </w:num>
  <w:num w:numId="18" w16cid:durableId="1210604823">
    <w:abstractNumId w:val="10"/>
  </w:num>
  <w:num w:numId="19" w16cid:durableId="740912967">
    <w:abstractNumId w:val="11"/>
  </w:num>
  <w:num w:numId="20" w16cid:durableId="1274092422">
    <w:abstractNumId w:val="6"/>
  </w:num>
  <w:num w:numId="21" w16cid:durableId="761798392">
    <w:abstractNumId w:val="16"/>
  </w:num>
  <w:num w:numId="22" w16cid:durableId="1246108432">
    <w:abstractNumId w:val="19"/>
  </w:num>
  <w:num w:numId="23" w16cid:durableId="1176073537">
    <w:abstractNumId w:val="3"/>
  </w:num>
  <w:num w:numId="24" w16cid:durableId="1529834920">
    <w:abstractNumId w:val="2"/>
  </w:num>
  <w:num w:numId="25" w16cid:durableId="1766882144">
    <w:abstractNumId w:val="4"/>
  </w:num>
  <w:num w:numId="26" w16cid:durableId="433864234">
    <w:abstractNumId w:val="5"/>
  </w:num>
  <w:num w:numId="27" w16cid:durableId="1047949813">
    <w:abstractNumId w:val="12"/>
  </w:num>
  <w:num w:numId="28" w16cid:durableId="215050532">
    <w:abstractNumId w:val="18"/>
  </w:num>
  <w:num w:numId="29" w16cid:durableId="1429541036">
    <w:abstractNumId w:val="20"/>
  </w:num>
  <w:num w:numId="30" w16cid:durableId="1610114786">
    <w:abstractNumId w:val="9"/>
  </w:num>
  <w:num w:numId="31" w16cid:durableId="835926163">
    <w:abstractNumId w:val="8"/>
  </w:num>
  <w:num w:numId="32" w16cid:durableId="1884712576">
    <w:abstractNumId w:val="21"/>
  </w:num>
  <w:num w:numId="33" w16cid:durableId="1994023916">
    <w:abstractNumId w:val="7"/>
  </w:num>
  <w:num w:numId="34" w16cid:durableId="1405758481">
    <w:abstractNumId w:val="13"/>
  </w:num>
  <w:num w:numId="35" w16cid:durableId="1515413374">
    <w:abstractNumId w:val="23"/>
  </w:num>
  <w:num w:numId="36" w16cid:durableId="631207863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9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readOnly" w:enforcement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2F"/>
    <w:rsid w:val="00000A03"/>
    <w:rsid w:val="00000F92"/>
    <w:rsid w:val="00001259"/>
    <w:rsid w:val="00001DF3"/>
    <w:rsid w:val="00003476"/>
    <w:rsid w:val="00003CC4"/>
    <w:rsid w:val="00003D66"/>
    <w:rsid w:val="000045F0"/>
    <w:rsid w:val="00004D12"/>
    <w:rsid w:val="000056CC"/>
    <w:rsid w:val="00006B24"/>
    <w:rsid w:val="00010102"/>
    <w:rsid w:val="00010AD9"/>
    <w:rsid w:val="00010BB8"/>
    <w:rsid w:val="00011120"/>
    <w:rsid w:val="00011417"/>
    <w:rsid w:val="00011DFE"/>
    <w:rsid w:val="000139CF"/>
    <w:rsid w:val="000141F9"/>
    <w:rsid w:val="00014FA2"/>
    <w:rsid w:val="00015197"/>
    <w:rsid w:val="000158CA"/>
    <w:rsid w:val="0001603C"/>
    <w:rsid w:val="000160BC"/>
    <w:rsid w:val="00016244"/>
    <w:rsid w:val="0001636F"/>
    <w:rsid w:val="00016A57"/>
    <w:rsid w:val="00016FFC"/>
    <w:rsid w:val="00017396"/>
    <w:rsid w:val="00017421"/>
    <w:rsid w:val="0001774B"/>
    <w:rsid w:val="00017D6F"/>
    <w:rsid w:val="0002079D"/>
    <w:rsid w:val="00021F99"/>
    <w:rsid w:val="000222D4"/>
    <w:rsid w:val="00022308"/>
    <w:rsid w:val="00022651"/>
    <w:rsid w:val="00022731"/>
    <w:rsid w:val="0002319B"/>
    <w:rsid w:val="0002328B"/>
    <w:rsid w:val="000246F0"/>
    <w:rsid w:val="00024935"/>
    <w:rsid w:val="00025B13"/>
    <w:rsid w:val="0002704C"/>
    <w:rsid w:val="0002759B"/>
    <w:rsid w:val="00027F2F"/>
    <w:rsid w:val="0003020C"/>
    <w:rsid w:val="0003028F"/>
    <w:rsid w:val="00030331"/>
    <w:rsid w:val="00031DEC"/>
    <w:rsid w:val="00032677"/>
    <w:rsid w:val="00032842"/>
    <w:rsid w:val="00032D60"/>
    <w:rsid w:val="00033063"/>
    <w:rsid w:val="00033242"/>
    <w:rsid w:val="00033480"/>
    <w:rsid w:val="00034344"/>
    <w:rsid w:val="00036438"/>
    <w:rsid w:val="00037070"/>
    <w:rsid w:val="000370D8"/>
    <w:rsid w:val="0004091C"/>
    <w:rsid w:val="0004130B"/>
    <w:rsid w:val="00041689"/>
    <w:rsid w:val="00041887"/>
    <w:rsid w:val="00041ACA"/>
    <w:rsid w:val="00042325"/>
    <w:rsid w:val="0004297E"/>
    <w:rsid w:val="00042EAF"/>
    <w:rsid w:val="00044145"/>
    <w:rsid w:val="00044D64"/>
    <w:rsid w:val="00045CCD"/>
    <w:rsid w:val="00045F75"/>
    <w:rsid w:val="0004785D"/>
    <w:rsid w:val="00047EA2"/>
    <w:rsid w:val="00051B38"/>
    <w:rsid w:val="00051F50"/>
    <w:rsid w:val="000520E9"/>
    <w:rsid w:val="00052773"/>
    <w:rsid w:val="00052B87"/>
    <w:rsid w:val="0005402B"/>
    <w:rsid w:val="00054B85"/>
    <w:rsid w:val="0005521B"/>
    <w:rsid w:val="000554C3"/>
    <w:rsid w:val="00055676"/>
    <w:rsid w:val="00055C1E"/>
    <w:rsid w:val="0005757E"/>
    <w:rsid w:val="0005780E"/>
    <w:rsid w:val="00057D65"/>
    <w:rsid w:val="000610C3"/>
    <w:rsid w:val="000615FA"/>
    <w:rsid w:val="00061663"/>
    <w:rsid w:val="00061A08"/>
    <w:rsid w:val="0006255D"/>
    <w:rsid w:val="00062FA1"/>
    <w:rsid w:val="000634D5"/>
    <w:rsid w:val="00064A1B"/>
    <w:rsid w:val="00065245"/>
    <w:rsid w:val="00065413"/>
    <w:rsid w:val="00066CDE"/>
    <w:rsid w:val="000700FC"/>
    <w:rsid w:val="00072A62"/>
    <w:rsid w:val="00073019"/>
    <w:rsid w:val="000746D3"/>
    <w:rsid w:val="00074DE0"/>
    <w:rsid w:val="00075179"/>
    <w:rsid w:val="00075203"/>
    <w:rsid w:val="00076174"/>
    <w:rsid w:val="00076206"/>
    <w:rsid w:val="000763A1"/>
    <w:rsid w:val="000770DA"/>
    <w:rsid w:val="000818C7"/>
    <w:rsid w:val="00081B4C"/>
    <w:rsid w:val="00081ED6"/>
    <w:rsid w:val="00081F41"/>
    <w:rsid w:val="0008209F"/>
    <w:rsid w:val="0008294D"/>
    <w:rsid w:val="00082D23"/>
    <w:rsid w:val="00082D31"/>
    <w:rsid w:val="00082D92"/>
    <w:rsid w:val="00083015"/>
    <w:rsid w:val="000833B8"/>
    <w:rsid w:val="00083ED6"/>
    <w:rsid w:val="00084056"/>
    <w:rsid w:val="000841DA"/>
    <w:rsid w:val="00084F35"/>
    <w:rsid w:val="00085357"/>
    <w:rsid w:val="000854FE"/>
    <w:rsid w:val="00085DE4"/>
    <w:rsid w:val="00087442"/>
    <w:rsid w:val="000902F4"/>
    <w:rsid w:val="000905B9"/>
    <w:rsid w:val="0009094A"/>
    <w:rsid w:val="0009153E"/>
    <w:rsid w:val="000949D9"/>
    <w:rsid w:val="00094BAC"/>
    <w:rsid w:val="00094FA3"/>
    <w:rsid w:val="0009514F"/>
    <w:rsid w:val="0009562C"/>
    <w:rsid w:val="00095673"/>
    <w:rsid w:val="00095837"/>
    <w:rsid w:val="000960DB"/>
    <w:rsid w:val="00096287"/>
    <w:rsid w:val="00096450"/>
    <w:rsid w:val="00096ABE"/>
    <w:rsid w:val="000971AC"/>
    <w:rsid w:val="00097C7B"/>
    <w:rsid w:val="000A070F"/>
    <w:rsid w:val="000A1CA3"/>
    <w:rsid w:val="000A24E7"/>
    <w:rsid w:val="000A5401"/>
    <w:rsid w:val="000A5ED5"/>
    <w:rsid w:val="000A75A6"/>
    <w:rsid w:val="000A7CB1"/>
    <w:rsid w:val="000B02B8"/>
    <w:rsid w:val="000B0480"/>
    <w:rsid w:val="000B08AA"/>
    <w:rsid w:val="000B1578"/>
    <w:rsid w:val="000B3DE9"/>
    <w:rsid w:val="000B4241"/>
    <w:rsid w:val="000B494C"/>
    <w:rsid w:val="000B593A"/>
    <w:rsid w:val="000B5FFF"/>
    <w:rsid w:val="000B6229"/>
    <w:rsid w:val="000B697E"/>
    <w:rsid w:val="000B69F2"/>
    <w:rsid w:val="000B7537"/>
    <w:rsid w:val="000B77C1"/>
    <w:rsid w:val="000C05A2"/>
    <w:rsid w:val="000C201A"/>
    <w:rsid w:val="000C3E71"/>
    <w:rsid w:val="000C507A"/>
    <w:rsid w:val="000C5664"/>
    <w:rsid w:val="000C5E02"/>
    <w:rsid w:val="000C72CE"/>
    <w:rsid w:val="000C735F"/>
    <w:rsid w:val="000C7892"/>
    <w:rsid w:val="000C7AF1"/>
    <w:rsid w:val="000D0210"/>
    <w:rsid w:val="000D0EB7"/>
    <w:rsid w:val="000D12AE"/>
    <w:rsid w:val="000D13EC"/>
    <w:rsid w:val="000D1F26"/>
    <w:rsid w:val="000D21C7"/>
    <w:rsid w:val="000D3691"/>
    <w:rsid w:val="000D3C6E"/>
    <w:rsid w:val="000D5123"/>
    <w:rsid w:val="000D516E"/>
    <w:rsid w:val="000D5DE3"/>
    <w:rsid w:val="000D6174"/>
    <w:rsid w:val="000D625E"/>
    <w:rsid w:val="000D6CEB"/>
    <w:rsid w:val="000D7AF2"/>
    <w:rsid w:val="000E040C"/>
    <w:rsid w:val="000E05FF"/>
    <w:rsid w:val="000E0ACB"/>
    <w:rsid w:val="000E21E4"/>
    <w:rsid w:val="000E2536"/>
    <w:rsid w:val="000E2637"/>
    <w:rsid w:val="000E2E6A"/>
    <w:rsid w:val="000E3823"/>
    <w:rsid w:val="000E53E9"/>
    <w:rsid w:val="000E6159"/>
    <w:rsid w:val="000E631E"/>
    <w:rsid w:val="000E6C9E"/>
    <w:rsid w:val="000F1A73"/>
    <w:rsid w:val="000F1AF9"/>
    <w:rsid w:val="000F1E48"/>
    <w:rsid w:val="000F2660"/>
    <w:rsid w:val="000F430D"/>
    <w:rsid w:val="000F4D61"/>
    <w:rsid w:val="000F511E"/>
    <w:rsid w:val="000F590E"/>
    <w:rsid w:val="000F5F94"/>
    <w:rsid w:val="000F731F"/>
    <w:rsid w:val="000F76F0"/>
    <w:rsid w:val="0010013A"/>
    <w:rsid w:val="001035EC"/>
    <w:rsid w:val="00104DCA"/>
    <w:rsid w:val="00105399"/>
    <w:rsid w:val="0010562F"/>
    <w:rsid w:val="00105B5C"/>
    <w:rsid w:val="00105F9F"/>
    <w:rsid w:val="001060B3"/>
    <w:rsid w:val="0010668F"/>
    <w:rsid w:val="00106D9B"/>
    <w:rsid w:val="0010787E"/>
    <w:rsid w:val="00110D42"/>
    <w:rsid w:val="00111591"/>
    <w:rsid w:val="001120EA"/>
    <w:rsid w:val="00112493"/>
    <w:rsid w:val="00112586"/>
    <w:rsid w:val="001125A9"/>
    <w:rsid w:val="00112DE6"/>
    <w:rsid w:val="001130AE"/>
    <w:rsid w:val="00113289"/>
    <w:rsid w:val="0011436E"/>
    <w:rsid w:val="00115CEB"/>
    <w:rsid w:val="00115FA6"/>
    <w:rsid w:val="001165EB"/>
    <w:rsid w:val="001166C0"/>
    <w:rsid w:val="001168BC"/>
    <w:rsid w:val="00116965"/>
    <w:rsid w:val="0011765F"/>
    <w:rsid w:val="001209C6"/>
    <w:rsid w:val="00121977"/>
    <w:rsid w:val="00121B8D"/>
    <w:rsid w:val="00122CBD"/>
    <w:rsid w:val="00123772"/>
    <w:rsid w:val="00123FFF"/>
    <w:rsid w:val="0012504C"/>
    <w:rsid w:val="00125160"/>
    <w:rsid w:val="001251BF"/>
    <w:rsid w:val="00126134"/>
    <w:rsid w:val="00126F55"/>
    <w:rsid w:val="001277CA"/>
    <w:rsid w:val="0012791B"/>
    <w:rsid w:val="00127D60"/>
    <w:rsid w:val="00130011"/>
    <w:rsid w:val="0013022B"/>
    <w:rsid w:val="0013036D"/>
    <w:rsid w:val="00130372"/>
    <w:rsid w:val="0013038E"/>
    <w:rsid w:val="00133CD3"/>
    <w:rsid w:val="001345C3"/>
    <w:rsid w:val="00134637"/>
    <w:rsid w:val="00135436"/>
    <w:rsid w:val="0013574D"/>
    <w:rsid w:val="001359E3"/>
    <w:rsid w:val="001360E8"/>
    <w:rsid w:val="00136CCC"/>
    <w:rsid w:val="00136EFC"/>
    <w:rsid w:val="00140967"/>
    <w:rsid w:val="0014101F"/>
    <w:rsid w:val="001428D9"/>
    <w:rsid w:val="00144D46"/>
    <w:rsid w:val="0014531B"/>
    <w:rsid w:val="0014561A"/>
    <w:rsid w:val="001468D2"/>
    <w:rsid w:val="00146B52"/>
    <w:rsid w:val="00147B13"/>
    <w:rsid w:val="00150036"/>
    <w:rsid w:val="0015236B"/>
    <w:rsid w:val="00153043"/>
    <w:rsid w:val="001537C7"/>
    <w:rsid w:val="00153B19"/>
    <w:rsid w:val="00157363"/>
    <w:rsid w:val="001573EA"/>
    <w:rsid w:val="001601FB"/>
    <w:rsid w:val="001610E4"/>
    <w:rsid w:val="0016191A"/>
    <w:rsid w:val="0016272E"/>
    <w:rsid w:val="0016568B"/>
    <w:rsid w:val="00165A9C"/>
    <w:rsid w:val="0016642F"/>
    <w:rsid w:val="00167799"/>
    <w:rsid w:val="00167811"/>
    <w:rsid w:val="00167BB0"/>
    <w:rsid w:val="00167E7B"/>
    <w:rsid w:val="00171829"/>
    <w:rsid w:val="001723E1"/>
    <w:rsid w:val="001725F8"/>
    <w:rsid w:val="00172871"/>
    <w:rsid w:val="00172A0D"/>
    <w:rsid w:val="00173C21"/>
    <w:rsid w:val="001746C8"/>
    <w:rsid w:val="00175B35"/>
    <w:rsid w:val="001765FB"/>
    <w:rsid w:val="0017660F"/>
    <w:rsid w:val="00176B02"/>
    <w:rsid w:val="00176EFA"/>
    <w:rsid w:val="001805B3"/>
    <w:rsid w:val="001812D1"/>
    <w:rsid w:val="00181607"/>
    <w:rsid w:val="00181C17"/>
    <w:rsid w:val="00182047"/>
    <w:rsid w:val="001823AD"/>
    <w:rsid w:val="001824C3"/>
    <w:rsid w:val="00182FE7"/>
    <w:rsid w:val="00185514"/>
    <w:rsid w:val="00185772"/>
    <w:rsid w:val="001857AB"/>
    <w:rsid w:val="001859F7"/>
    <w:rsid w:val="00186A67"/>
    <w:rsid w:val="00186CBA"/>
    <w:rsid w:val="00190D8F"/>
    <w:rsid w:val="00191A0B"/>
    <w:rsid w:val="0019278E"/>
    <w:rsid w:val="00194498"/>
    <w:rsid w:val="001971AD"/>
    <w:rsid w:val="00197721"/>
    <w:rsid w:val="00197D71"/>
    <w:rsid w:val="001A0EFB"/>
    <w:rsid w:val="001A1100"/>
    <w:rsid w:val="001A14CD"/>
    <w:rsid w:val="001A23E2"/>
    <w:rsid w:val="001A2E26"/>
    <w:rsid w:val="001A38E1"/>
    <w:rsid w:val="001A4367"/>
    <w:rsid w:val="001A4891"/>
    <w:rsid w:val="001A4FCE"/>
    <w:rsid w:val="001A580E"/>
    <w:rsid w:val="001A5A5A"/>
    <w:rsid w:val="001A66D9"/>
    <w:rsid w:val="001A78C3"/>
    <w:rsid w:val="001B0CFE"/>
    <w:rsid w:val="001B2C9C"/>
    <w:rsid w:val="001B34E5"/>
    <w:rsid w:val="001B3AD2"/>
    <w:rsid w:val="001B3B8D"/>
    <w:rsid w:val="001B4C64"/>
    <w:rsid w:val="001B4F33"/>
    <w:rsid w:val="001B5BD4"/>
    <w:rsid w:val="001B67A0"/>
    <w:rsid w:val="001B7964"/>
    <w:rsid w:val="001B7B30"/>
    <w:rsid w:val="001B7B4B"/>
    <w:rsid w:val="001B7B54"/>
    <w:rsid w:val="001C0005"/>
    <w:rsid w:val="001C077C"/>
    <w:rsid w:val="001C20DC"/>
    <w:rsid w:val="001C3508"/>
    <w:rsid w:val="001C37AF"/>
    <w:rsid w:val="001C3B32"/>
    <w:rsid w:val="001C3BAC"/>
    <w:rsid w:val="001C5277"/>
    <w:rsid w:val="001C57B7"/>
    <w:rsid w:val="001C5D88"/>
    <w:rsid w:val="001C6479"/>
    <w:rsid w:val="001C7DD1"/>
    <w:rsid w:val="001D0593"/>
    <w:rsid w:val="001D0EB5"/>
    <w:rsid w:val="001D1230"/>
    <w:rsid w:val="001D22E3"/>
    <w:rsid w:val="001D286D"/>
    <w:rsid w:val="001D2939"/>
    <w:rsid w:val="001D329F"/>
    <w:rsid w:val="001D39C6"/>
    <w:rsid w:val="001D422E"/>
    <w:rsid w:val="001D44B3"/>
    <w:rsid w:val="001D4EB6"/>
    <w:rsid w:val="001D6121"/>
    <w:rsid w:val="001D61B6"/>
    <w:rsid w:val="001D67BB"/>
    <w:rsid w:val="001D730A"/>
    <w:rsid w:val="001E0BDD"/>
    <w:rsid w:val="001E1319"/>
    <w:rsid w:val="001E2307"/>
    <w:rsid w:val="001E23A6"/>
    <w:rsid w:val="001E283D"/>
    <w:rsid w:val="001E2966"/>
    <w:rsid w:val="001E2CC5"/>
    <w:rsid w:val="001E2D73"/>
    <w:rsid w:val="001E356B"/>
    <w:rsid w:val="001E3BEC"/>
    <w:rsid w:val="001E45E1"/>
    <w:rsid w:val="001E58E2"/>
    <w:rsid w:val="001E59E4"/>
    <w:rsid w:val="001E5C7B"/>
    <w:rsid w:val="001E6752"/>
    <w:rsid w:val="001E76B1"/>
    <w:rsid w:val="001E76EE"/>
    <w:rsid w:val="001E7C1E"/>
    <w:rsid w:val="001F0A19"/>
    <w:rsid w:val="001F0F31"/>
    <w:rsid w:val="001F2F7A"/>
    <w:rsid w:val="001F3781"/>
    <w:rsid w:val="001F402C"/>
    <w:rsid w:val="001F42F3"/>
    <w:rsid w:val="001F488E"/>
    <w:rsid w:val="001F4A15"/>
    <w:rsid w:val="001F4D3C"/>
    <w:rsid w:val="001F5677"/>
    <w:rsid w:val="001F569C"/>
    <w:rsid w:val="001F5C46"/>
    <w:rsid w:val="001F74FE"/>
    <w:rsid w:val="001F7FEB"/>
    <w:rsid w:val="0020065C"/>
    <w:rsid w:val="002009E2"/>
    <w:rsid w:val="00201071"/>
    <w:rsid w:val="00201AAE"/>
    <w:rsid w:val="00201BAF"/>
    <w:rsid w:val="002029D7"/>
    <w:rsid w:val="00202FFE"/>
    <w:rsid w:val="00204042"/>
    <w:rsid w:val="00204933"/>
    <w:rsid w:val="00205817"/>
    <w:rsid w:val="00205A2B"/>
    <w:rsid w:val="00206055"/>
    <w:rsid w:val="002060B1"/>
    <w:rsid w:val="002062F5"/>
    <w:rsid w:val="00206A2C"/>
    <w:rsid w:val="00206C2F"/>
    <w:rsid w:val="002074BE"/>
    <w:rsid w:val="00207520"/>
    <w:rsid w:val="002102C9"/>
    <w:rsid w:val="00210B4D"/>
    <w:rsid w:val="00211496"/>
    <w:rsid w:val="00211F26"/>
    <w:rsid w:val="00212B9B"/>
    <w:rsid w:val="002152FE"/>
    <w:rsid w:val="002154A0"/>
    <w:rsid w:val="00216FB5"/>
    <w:rsid w:val="002203B5"/>
    <w:rsid w:val="00222468"/>
    <w:rsid w:val="00222D0D"/>
    <w:rsid w:val="00223104"/>
    <w:rsid w:val="00223308"/>
    <w:rsid w:val="0022364D"/>
    <w:rsid w:val="00223963"/>
    <w:rsid w:val="00224054"/>
    <w:rsid w:val="00224B89"/>
    <w:rsid w:val="00227769"/>
    <w:rsid w:val="002279E1"/>
    <w:rsid w:val="00232477"/>
    <w:rsid w:val="00233C39"/>
    <w:rsid w:val="00233CEB"/>
    <w:rsid w:val="00234511"/>
    <w:rsid w:val="00234FC4"/>
    <w:rsid w:val="00235526"/>
    <w:rsid w:val="00235AA6"/>
    <w:rsid w:val="002363A0"/>
    <w:rsid w:val="00236538"/>
    <w:rsid w:val="002375E3"/>
    <w:rsid w:val="00240436"/>
    <w:rsid w:val="0024053A"/>
    <w:rsid w:val="002407B7"/>
    <w:rsid w:val="00240C16"/>
    <w:rsid w:val="002421CB"/>
    <w:rsid w:val="00242DE4"/>
    <w:rsid w:val="00243552"/>
    <w:rsid w:val="00243B20"/>
    <w:rsid w:val="0024449D"/>
    <w:rsid w:val="002444CF"/>
    <w:rsid w:val="00244A91"/>
    <w:rsid w:val="002464C3"/>
    <w:rsid w:val="00246A39"/>
    <w:rsid w:val="002478A2"/>
    <w:rsid w:val="00250B64"/>
    <w:rsid w:val="0025183B"/>
    <w:rsid w:val="00251C21"/>
    <w:rsid w:val="0025367D"/>
    <w:rsid w:val="00253EB2"/>
    <w:rsid w:val="00254CEC"/>
    <w:rsid w:val="00255F87"/>
    <w:rsid w:val="0025684A"/>
    <w:rsid w:val="00260194"/>
    <w:rsid w:val="00260567"/>
    <w:rsid w:val="00260DDB"/>
    <w:rsid w:val="00260DEB"/>
    <w:rsid w:val="0026546C"/>
    <w:rsid w:val="00266164"/>
    <w:rsid w:val="002665EB"/>
    <w:rsid w:val="00271BDB"/>
    <w:rsid w:val="002722F1"/>
    <w:rsid w:val="0027439D"/>
    <w:rsid w:val="002755F7"/>
    <w:rsid w:val="00275F85"/>
    <w:rsid w:val="002768EE"/>
    <w:rsid w:val="002775FB"/>
    <w:rsid w:val="002800C8"/>
    <w:rsid w:val="002803D8"/>
    <w:rsid w:val="00280A57"/>
    <w:rsid w:val="0028130A"/>
    <w:rsid w:val="00281C07"/>
    <w:rsid w:val="00282DC4"/>
    <w:rsid w:val="00283114"/>
    <w:rsid w:val="00285234"/>
    <w:rsid w:val="00286FAC"/>
    <w:rsid w:val="00287E9E"/>
    <w:rsid w:val="00292249"/>
    <w:rsid w:val="002933B3"/>
    <w:rsid w:val="00293A4E"/>
    <w:rsid w:val="00293D3A"/>
    <w:rsid w:val="00294175"/>
    <w:rsid w:val="0029490D"/>
    <w:rsid w:val="002949A9"/>
    <w:rsid w:val="00294C39"/>
    <w:rsid w:val="002962C0"/>
    <w:rsid w:val="0029642C"/>
    <w:rsid w:val="002973D3"/>
    <w:rsid w:val="002973DC"/>
    <w:rsid w:val="00297A3A"/>
    <w:rsid w:val="002A4576"/>
    <w:rsid w:val="002A48F8"/>
    <w:rsid w:val="002A4ED1"/>
    <w:rsid w:val="002A50C5"/>
    <w:rsid w:val="002A6740"/>
    <w:rsid w:val="002A6E97"/>
    <w:rsid w:val="002A72CE"/>
    <w:rsid w:val="002A7E2F"/>
    <w:rsid w:val="002B11E3"/>
    <w:rsid w:val="002B3568"/>
    <w:rsid w:val="002B5510"/>
    <w:rsid w:val="002B569D"/>
    <w:rsid w:val="002B71F8"/>
    <w:rsid w:val="002B7A28"/>
    <w:rsid w:val="002B7C64"/>
    <w:rsid w:val="002C3B5E"/>
    <w:rsid w:val="002C4B50"/>
    <w:rsid w:val="002C52E0"/>
    <w:rsid w:val="002C5B95"/>
    <w:rsid w:val="002C781D"/>
    <w:rsid w:val="002C7DD1"/>
    <w:rsid w:val="002D0B35"/>
    <w:rsid w:val="002D11E7"/>
    <w:rsid w:val="002D197E"/>
    <w:rsid w:val="002D1F02"/>
    <w:rsid w:val="002D3A52"/>
    <w:rsid w:val="002D3B0E"/>
    <w:rsid w:val="002D3CFC"/>
    <w:rsid w:val="002D417B"/>
    <w:rsid w:val="002D4922"/>
    <w:rsid w:val="002D498E"/>
    <w:rsid w:val="002D52E0"/>
    <w:rsid w:val="002D62BC"/>
    <w:rsid w:val="002D6D60"/>
    <w:rsid w:val="002D6F13"/>
    <w:rsid w:val="002E08AC"/>
    <w:rsid w:val="002E103C"/>
    <w:rsid w:val="002E173B"/>
    <w:rsid w:val="002E2185"/>
    <w:rsid w:val="002E28AB"/>
    <w:rsid w:val="002E3D74"/>
    <w:rsid w:val="002E3D83"/>
    <w:rsid w:val="002E43B0"/>
    <w:rsid w:val="002E43B3"/>
    <w:rsid w:val="002E4F2E"/>
    <w:rsid w:val="002E54EE"/>
    <w:rsid w:val="002E5B8A"/>
    <w:rsid w:val="002E608E"/>
    <w:rsid w:val="002E6703"/>
    <w:rsid w:val="002E7747"/>
    <w:rsid w:val="002E7766"/>
    <w:rsid w:val="002E7F14"/>
    <w:rsid w:val="002F0322"/>
    <w:rsid w:val="002F041F"/>
    <w:rsid w:val="002F0DA7"/>
    <w:rsid w:val="002F156B"/>
    <w:rsid w:val="002F2407"/>
    <w:rsid w:val="002F243D"/>
    <w:rsid w:val="002F2DC1"/>
    <w:rsid w:val="002F3011"/>
    <w:rsid w:val="002F387D"/>
    <w:rsid w:val="002F3A68"/>
    <w:rsid w:val="002F3D07"/>
    <w:rsid w:val="002F41E3"/>
    <w:rsid w:val="002F4241"/>
    <w:rsid w:val="002F42CF"/>
    <w:rsid w:val="002F4E18"/>
    <w:rsid w:val="002F56B4"/>
    <w:rsid w:val="002F6642"/>
    <w:rsid w:val="002F6A67"/>
    <w:rsid w:val="002F71EC"/>
    <w:rsid w:val="00300F1C"/>
    <w:rsid w:val="00301390"/>
    <w:rsid w:val="00301DC8"/>
    <w:rsid w:val="0030338B"/>
    <w:rsid w:val="00304041"/>
    <w:rsid w:val="00304D28"/>
    <w:rsid w:val="00304F35"/>
    <w:rsid w:val="00306239"/>
    <w:rsid w:val="003068C8"/>
    <w:rsid w:val="00307A31"/>
    <w:rsid w:val="00307E07"/>
    <w:rsid w:val="00310B48"/>
    <w:rsid w:val="003111CF"/>
    <w:rsid w:val="00311DFE"/>
    <w:rsid w:val="00311F56"/>
    <w:rsid w:val="0031346E"/>
    <w:rsid w:val="003149DF"/>
    <w:rsid w:val="00315373"/>
    <w:rsid w:val="00315E4C"/>
    <w:rsid w:val="00316F38"/>
    <w:rsid w:val="00317401"/>
    <w:rsid w:val="00317B90"/>
    <w:rsid w:val="00317F63"/>
    <w:rsid w:val="00321D50"/>
    <w:rsid w:val="00322D15"/>
    <w:rsid w:val="00323266"/>
    <w:rsid w:val="00323338"/>
    <w:rsid w:val="003233FF"/>
    <w:rsid w:val="00323717"/>
    <w:rsid w:val="0032396F"/>
    <w:rsid w:val="00324BA7"/>
    <w:rsid w:val="00325046"/>
    <w:rsid w:val="003251C9"/>
    <w:rsid w:val="0032688E"/>
    <w:rsid w:val="0032729A"/>
    <w:rsid w:val="003275E0"/>
    <w:rsid w:val="00330F5C"/>
    <w:rsid w:val="00331BE3"/>
    <w:rsid w:val="0033248E"/>
    <w:rsid w:val="00332563"/>
    <w:rsid w:val="003331C9"/>
    <w:rsid w:val="003332DD"/>
    <w:rsid w:val="00335505"/>
    <w:rsid w:val="003355DC"/>
    <w:rsid w:val="003357B4"/>
    <w:rsid w:val="003366EA"/>
    <w:rsid w:val="00336889"/>
    <w:rsid w:val="00336A32"/>
    <w:rsid w:val="003402AB"/>
    <w:rsid w:val="003407DA"/>
    <w:rsid w:val="00341299"/>
    <w:rsid w:val="003412A8"/>
    <w:rsid w:val="00341F71"/>
    <w:rsid w:val="003430AC"/>
    <w:rsid w:val="0034316B"/>
    <w:rsid w:val="00343585"/>
    <w:rsid w:val="00343E88"/>
    <w:rsid w:val="00345C0F"/>
    <w:rsid w:val="00346F34"/>
    <w:rsid w:val="003475BA"/>
    <w:rsid w:val="0035027C"/>
    <w:rsid w:val="0035054F"/>
    <w:rsid w:val="003506AB"/>
    <w:rsid w:val="003510C7"/>
    <w:rsid w:val="0035152F"/>
    <w:rsid w:val="003532B1"/>
    <w:rsid w:val="00353CCC"/>
    <w:rsid w:val="00354692"/>
    <w:rsid w:val="00354F5A"/>
    <w:rsid w:val="003550AD"/>
    <w:rsid w:val="003579FA"/>
    <w:rsid w:val="00360143"/>
    <w:rsid w:val="003605E5"/>
    <w:rsid w:val="003615E6"/>
    <w:rsid w:val="003627CE"/>
    <w:rsid w:val="00362C8E"/>
    <w:rsid w:val="00363E20"/>
    <w:rsid w:val="0036400A"/>
    <w:rsid w:val="00366383"/>
    <w:rsid w:val="00366F5F"/>
    <w:rsid w:val="003670E7"/>
    <w:rsid w:val="003706A3"/>
    <w:rsid w:val="00370837"/>
    <w:rsid w:val="003715D0"/>
    <w:rsid w:val="00371BE8"/>
    <w:rsid w:val="003747AD"/>
    <w:rsid w:val="00374D62"/>
    <w:rsid w:val="00376C46"/>
    <w:rsid w:val="003772FF"/>
    <w:rsid w:val="0037774A"/>
    <w:rsid w:val="00377BBB"/>
    <w:rsid w:val="00377C47"/>
    <w:rsid w:val="00380898"/>
    <w:rsid w:val="003816B1"/>
    <w:rsid w:val="00381A11"/>
    <w:rsid w:val="00381F01"/>
    <w:rsid w:val="003821A4"/>
    <w:rsid w:val="003823D1"/>
    <w:rsid w:val="003849E8"/>
    <w:rsid w:val="00384E2D"/>
    <w:rsid w:val="0038641F"/>
    <w:rsid w:val="00386712"/>
    <w:rsid w:val="0038736B"/>
    <w:rsid w:val="00387C12"/>
    <w:rsid w:val="00387F6A"/>
    <w:rsid w:val="00390C8E"/>
    <w:rsid w:val="003911A7"/>
    <w:rsid w:val="00391BF4"/>
    <w:rsid w:val="00391EE4"/>
    <w:rsid w:val="003922F5"/>
    <w:rsid w:val="003942C9"/>
    <w:rsid w:val="00394DBD"/>
    <w:rsid w:val="00394FC1"/>
    <w:rsid w:val="00395D03"/>
    <w:rsid w:val="003961C7"/>
    <w:rsid w:val="0039773F"/>
    <w:rsid w:val="003A081C"/>
    <w:rsid w:val="003A093A"/>
    <w:rsid w:val="003A1599"/>
    <w:rsid w:val="003A1901"/>
    <w:rsid w:val="003A19C4"/>
    <w:rsid w:val="003A1A17"/>
    <w:rsid w:val="003A1CA2"/>
    <w:rsid w:val="003A23EE"/>
    <w:rsid w:val="003A25DD"/>
    <w:rsid w:val="003A34E4"/>
    <w:rsid w:val="003A49A5"/>
    <w:rsid w:val="003A51DC"/>
    <w:rsid w:val="003A542D"/>
    <w:rsid w:val="003A5E8D"/>
    <w:rsid w:val="003A68E9"/>
    <w:rsid w:val="003A7364"/>
    <w:rsid w:val="003A7A26"/>
    <w:rsid w:val="003B060A"/>
    <w:rsid w:val="003B148A"/>
    <w:rsid w:val="003B19A9"/>
    <w:rsid w:val="003B2320"/>
    <w:rsid w:val="003B234E"/>
    <w:rsid w:val="003B2F97"/>
    <w:rsid w:val="003B468B"/>
    <w:rsid w:val="003B6FB7"/>
    <w:rsid w:val="003C02EE"/>
    <w:rsid w:val="003C0C50"/>
    <w:rsid w:val="003C1326"/>
    <w:rsid w:val="003C1738"/>
    <w:rsid w:val="003C19F3"/>
    <w:rsid w:val="003C1C08"/>
    <w:rsid w:val="003C1F75"/>
    <w:rsid w:val="003C26A2"/>
    <w:rsid w:val="003C26D8"/>
    <w:rsid w:val="003C2772"/>
    <w:rsid w:val="003C314F"/>
    <w:rsid w:val="003C3606"/>
    <w:rsid w:val="003C37EC"/>
    <w:rsid w:val="003C3965"/>
    <w:rsid w:val="003C3F1F"/>
    <w:rsid w:val="003C4141"/>
    <w:rsid w:val="003C431C"/>
    <w:rsid w:val="003C47C8"/>
    <w:rsid w:val="003C6240"/>
    <w:rsid w:val="003C6847"/>
    <w:rsid w:val="003C7965"/>
    <w:rsid w:val="003C7F94"/>
    <w:rsid w:val="003D00A9"/>
    <w:rsid w:val="003D1043"/>
    <w:rsid w:val="003D1F8D"/>
    <w:rsid w:val="003D2579"/>
    <w:rsid w:val="003D43C8"/>
    <w:rsid w:val="003D47C0"/>
    <w:rsid w:val="003D5505"/>
    <w:rsid w:val="003D5627"/>
    <w:rsid w:val="003D6319"/>
    <w:rsid w:val="003D6F35"/>
    <w:rsid w:val="003D6F37"/>
    <w:rsid w:val="003D7D31"/>
    <w:rsid w:val="003E0475"/>
    <w:rsid w:val="003E0A73"/>
    <w:rsid w:val="003E1077"/>
    <w:rsid w:val="003E108E"/>
    <w:rsid w:val="003E10B6"/>
    <w:rsid w:val="003E1297"/>
    <w:rsid w:val="003E1609"/>
    <w:rsid w:val="003E173B"/>
    <w:rsid w:val="003E403D"/>
    <w:rsid w:val="003E4743"/>
    <w:rsid w:val="003E4969"/>
    <w:rsid w:val="003E4B6B"/>
    <w:rsid w:val="003E5CF5"/>
    <w:rsid w:val="003E7768"/>
    <w:rsid w:val="003F1300"/>
    <w:rsid w:val="003F2FC1"/>
    <w:rsid w:val="003F41A3"/>
    <w:rsid w:val="003F49EB"/>
    <w:rsid w:val="003F67BD"/>
    <w:rsid w:val="003F6C90"/>
    <w:rsid w:val="003F746D"/>
    <w:rsid w:val="003F74A8"/>
    <w:rsid w:val="003F7C16"/>
    <w:rsid w:val="004017D6"/>
    <w:rsid w:val="00401BF6"/>
    <w:rsid w:val="004022E3"/>
    <w:rsid w:val="004035A7"/>
    <w:rsid w:val="004056FE"/>
    <w:rsid w:val="0040595A"/>
    <w:rsid w:val="0040651D"/>
    <w:rsid w:val="0040693E"/>
    <w:rsid w:val="00406958"/>
    <w:rsid w:val="00407434"/>
    <w:rsid w:val="00407B1F"/>
    <w:rsid w:val="004100FA"/>
    <w:rsid w:val="004105E9"/>
    <w:rsid w:val="004108AF"/>
    <w:rsid w:val="00410E3B"/>
    <w:rsid w:val="00410E99"/>
    <w:rsid w:val="0041179A"/>
    <w:rsid w:val="00411AE0"/>
    <w:rsid w:val="004128D1"/>
    <w:rsid w:val="00413BE7"/>
    <w:rsid w:val="00414CD5"/>
    <w:rsid w:val="0041502B"/>
    <w:rsid w:val="00415C04"/>
    <w:rsid w:val="00415CAE"/>
    <w:rsid w:val="004161A1"/>
    <w:rsid w:val="00416CEE"/>
    <w:rsid w:val="00416FB9"/>
    <w:rsid w:val="00420FC9"/>
    <w:rsid w:val="004213BF"/>
    <w:rsid w:val="00421A7B"/>
    <w:rsid w:val="004222CF"/>
    <w:rsid w:val="00424502"/>
    <w:rsid w:val="00425253"/>
    <w:rsid w:val="004254AC"/>
    <w:rsid w:val="0042631E"/>
    <w:rsid w:val="00426382"/>
    <w:rsid w:val="00426659"/>
    <w:rsid w:val="00426949"/>
    <w:rsid w:val="00426B07"/>
    <w:rsid w:val="00426B65"/>
    <w:rsid w:val="0043148A"/>
    <w:rsid w:val="004315F3"/>
    <w:rsid w:val="00431F40"/>
    <w:rsid w:val="00432378"/>
    <w:rsid w:val="00432C97"/>
    <w:rsid w:val="0043386D"/>
    <w:rsid w:val="00435C5F"/>
    <w:rsid w:val="00435D4D"/>
    <w:rsid w:val="00435DF3"/>
    <w:rsid w:val="0043770B"/>
    <w:rsid w:val="00440152"/>
    <w:rsid w:val="00441AE0"/>
    <w:rsid w:val="00441DA4"/>
    <w:rsid w:val="00442BB7"/>
    <w:rsid w:val="0044429E"/>
    <w:rsid w:val="00444C66"/>
    <w:rsid w:val="0044525E"/>
    <w:rsid w:val="004454A2"/>
    <w:rsid w:val="004468EF"/>
    <w:rsid w:val="004507C6"/>
    <w:rsid w:val="004509D1"/>
    <w:rsid w:val="00451324"/>
    <w:rsid w:val="00452692"/>
    <w:rsid w:val="00453551"/>
    <w:rsid w:val="00453F11"/>
    <w:rsid w:val="00454140"/>
    <w:rsid w:val="0045468A"/>
    <w:rsid w:val="0045665E"/>
    <w:rsid w:val="004566AD"/>
    <w:rsid w:val="0045672B"/>
    <w:rsid w:val="004577B8"/>
    <w:rsid w:val="004607D9"/>
    <w:rsid w:val="00461647"/>
    <w:rsid w:val="00461D9C"/>
    <w:rsid w:val="004642C8"/>
    <w:rsid w:val="0046480A"/>
    <w:rsid w:val="00465F24"/>
    <w:rsid w:val="00465F50"/>
    <w:rsid w:val="00467F8C"/>
    <w:rsid w:val="0047161E"/>
    <w:rsid w:val="00471E29"/>
    <w:rsid w:val="00472D26"/>
    <w:rsid w:val="00473E47"/>
    <w:rsid w:val="00473F1D"/>
    <w:rsid w:val="00474183"/>
    <w:rsid w:val="00474327"/>
    <w:rsid w:val="00474EB2"/>
    <w:rsid w:val="00474F56"/>
    <w:rsid w:val="004761CE"/>
    <w:rsid w:val="0047639E"/>
    <w:rsid w:val="004767D0"/>
    <w:rsid w:val="004767D6"/>
    <w:rsid w:val="004776E3"/>
    <w:rsid w:val="00480136"/>
    <w:rsid w:val="00480214"/>
    <w:rsid w:val="00480497"/>
    <w:rsid w:val="00480A0A"/>
    <w:rsid w:val="00482135"/>
    <w:rsid w:val="00482BD4"/>
    <w:rsid w:val="004832D7"/>
    <w:rsid w:val="004832EF"/>
    <w:rsid w:val="00485B98"/>
    <w:rsid w:val="00486137"/>
    <w:rsid w:val="0048786C"/>
    <w:rsid w:val="004902DA"/>
    <w:rsid w:val="00490914"/>
    <w:rsid w:val="004915A8"/>
    <w:rsid w:val="00491A56"/>
    <w:rsid w:val="00492513"/>
    <w:rsid w:val="004937E6"/>
    <w:rsid w:val="00494FD0"/>
    <w:rsid w:val="00495050"/>
    <w:rsid w:val="00495545"/>
    <w:rsid w:val="00495557"/>
    <w:rsid w:val="0049575A"/>
    <w:rsid w:val="00496D76"/>
    <w:rsid w:val="00497456"/>
    <w:rsid w:val="004A0B8E"/>
    <w:rsid w:val="004A0C89"/>
    <w:rsid w:val="004A292F"/>
    <w:rsid w:val="004A2F12"/>
    <w:rsid w:val="004A3D18"/>
    <w:rsid w:val="004A47E3"/>
    <w:rsid w:val="004A5425"/>
    <w:rsid w:val="004A56CD"/>
    <w:rsid w:val="004A5BBC"/>
    <w:rsid w:val="004A5F87"/>
    <w:rsid w:val="004A63BA"/>
    <w:rsid w:val="004A6799"/>
    <w:rsid w:val="004A6D8F"/>
    <w:rsid w:val="004A7275"/>
    <w:rsid w:val="004B0B68"/>
    <w:rsid w:val="004B0B78"/>
    <w:rsid w:val="004B163E"/>
    <w:rsid w:val="004B1774"/>
    <w:rsid w:val="004B27F3"/>
    <w:rsid w:val="004B351B"/>
    <w:rsid w:val="004B4372"/>
    <w:rsid w:val="004B49CC"/>
    <w:rsid w:val="004B4AF8"/>
    <w:rsid w:val="004B53EF"/>
    <w:rsid w:val="004B54F0"/>
    <w:rsid w:val="004B67A8"/>
    <w:rsid w:val="004B6B36"/>
    <w:rsid w:val="004B6F4F"/>
    <w:rsid w:val="004B7229"/>
    <w:rsid w:val="004B72D3"/>
    <w:rsid w:val="004B7A49"/>
    <w:rsid w:val="004C01E2"/>
    <w:rsid w:val="004C171C"/>
    <w:rsid w:val="004C1800"/>
    <w:rsid w:val="004C1E0D"/>
    <w:rsid w:val="004C2006"/>
    <w:rsid w:val="004C4035"/>
    <w:rsid w:val="004C470A"/>
    <w:rsid w:val="004C4FAF"/>
    <w:rsid w:val="004C5099"/>
    <w:rsid w:val="004C52D5"/>
    <w:rsid w:val="004C5DD4"/>
    <w:rsid w:val="004C68BC"/>
    <w:rsid w:val="004C7F57"/>
    <w:rsid w:val="004D0895"/>
    <w:rsid w:val="004D1D96"/>
    <w:rsid w:val="004D4808"/>
    <w:rsid w:val="004D6592"/>
    <w:rsid w:val="004D6B78"/>
    <w:rsid w:val="004D741C"/>
    <w:rsid w:val="004E031F"/>
    <w:rsid w:val="004E085F"/>
    <w:rsid w:val="004E0ACB"/>
    <w:rsid w:val="004E0B9A"/>
    <w:rsid w:val="004E16C2"/>
    <w:rsid w:val="004E225A"/>
    <w:rsid w:val="004E31F7"/>
    <w:rsid w:val="004E3B79"/>
    <w:rsid w:val="004E4A0A"/>
    <w:rsid w:val="004E60C2"/>
    <w:rsid w:val="004E7B93"/>
    <w:rsid w:val="004F0472"/>
    <w:rsid w:val="004F05A9"/>
    <w:rsid w:val="004F101F"/>
    <w:rsid w:val="004F1F21"/>
    <w:rsid w:val="004F284B"/>
    <w:rsid w:val="004F2C92"/>
    <w:rsid w:val="004F4555"/>
    <w:rsid w:val="004F4AFB"/>
    <w:rsid w:val="004F6003"/>
    <w:rsid w:val="004F625C"/>
    <w:rsid w:val="004F6F7C"/>
    <w:rsid w:val="004F7A02"/>
    <w:rsid w:val="005012C7"/>
    <w:rsid w:val="00501559"/>
    <w:rsid w:val="005018F6"/>
    <w:rsid w:val="00502087"/>
    <w:rsid w:val="0050250F"/>
    <w:rsid w:val="00503C3F"/>
    <w:rsid w:val="0050572D"/>
    <w:rsid w:val="0050739F"/>
    <w:rsid w:val="005119A2"/>
    <w:rsid w:val="00511DE6"/>
    <w:rsid w:val="00512E4B"/>
    <w:rsid w:val="00513390"/>
    <w:rsid w:val="00513439"/>
    <w:rsid w:val="00513FF9"/>
    <w:rsid w:val="0051459B"/>
    <w:rsid w:val="00515299"/>
    <w:rsid w:val="005154F9"/>
    <w:rsid w:val="005156DB"/>
    <w:rsid w:val="005159D1"/>
    <w:rsid w:val="00515C76"/>
    <w:rsid w:val="00515D01"/>
    <w:rsid w:val="00516186"/>
    <w:rsid w:val="0051622A"/>
    <w:rsid w:val="00516E50"/>
    <w:rsid w:val="00517B58"/>
    <w:rsid w:val="00517C4F"/>
    <w:rsid w:val="0052059C"/>
    <w:rsid w:val="00521935"/>
    <w:rsid w:val="0052212E"/>
    <w:rsid w:val="00522C77"/>
    <w:rsid w:val="00523467"/>
    <w:rsid w:val="005236CF"/>
    <w:rsid w:val="00525489"/>
    <w:rsid w:val="005316FC"/>
    <w:rsid w:val="00531817"/>
    <w:rsid w:val="00532401"/>
    <w:rsid w:val="005326D6"/>
    <w:rsid w:val="00532FFA"/>
    <w:rsid w:val="00533F4C"/>
    <w:rsid w:val="00535B9A"/>
    <w:rsid w:val="00535C22"/>
    <w:rsid w:val="00535ECC"/>
    <w:rsid w:val="005360E1"/>
    <w:rsid w:val="005365CE"/>
    <w:rsid w:val="0053663E"/>
    <w:rsid w:val="0054017C"/>
    <w:rsid w:val="00541ADC"/>
    <w:rsid w:val="00541D3C"/>
    <w:rsid w:val="00543118"/>
    <w:rsid w:val="00544460"/>
    <w:rsid w:val="0054482E"/>
    <w:rsid w:val="00544E41"/>
    <w:rsid w:val="005457E8"/>
    <w:rsid w:val="00546352"/>
    <w:rsid w:val="00547A4F"/>
    <w:rsid w:val="005503D7"/>
    <w:rsid w:val="0055167B"/>
    <w:rsid w:val="00551D44"/>
    <w:rsid w:val="00552A7C"/>
    <w:rsid w:val="005534CD"/>
    <w:rsid w:val="00553CD6"/>
    <w:rsid w:val="00554CCB"/>
    <w:rsid w:val="00556E22"/>
    <w:rsid w:val="005575DB"/>
    <w:rsid w:val="00557EE9"/>
    <w:rsid w:val="00560350"/>
    <w:rsid w:val="00560A59"/>
    <w:rsid w:val="00560FA4"/>
    <w:rsid w:val="0056188A"/>
    <w:rsid w:val="00561ED6"/>
    <w:rsid w:val="005648B2"/>
    <w:rsid w:val="005649F0"/>
    <w:rsid w:val="0056581A"/>
    <w:rsid w:val="00566038"/>
    <w:rsid w:val="00567AD6"/>
    <w:rsid w:val="00571370"/>
    <w:rsid w:val="00571B1D"/>
    <w:rsid w:val="0057292A"/>
    <w:rsid w:val="0057389D"/>
    <w:rsid w:val="00574311"/>
    <w:rsid w:val="00575C28"/>
    <w:rsid w:val="0057630D"/>
    <w:rsid w:val="00576CD0"/>
    <w:rsid w:val="005772DD"/>
    <w:rsid w:val="0057789D"/>
    <w:rsid w:val="00577F2F"/>
    <w:rsid w:val="005805A9"/>
    <w:rsid w:val="0058124F"/>
    <w:rsid w:val="00582060"/>
    <w:rsid w:val="00582458"/>
    <w:rsid w:val="005827FB"/>
    <w:rsid w:val="00583CA1"/>
    <w:rsid w:val="005849DB"/>
    <w:rsid w:val="005859C6"/>
    <w:rsid w:val="00585E22"/>
    <w:rsid w:val="0058676D"/>
    <w:rsid w:val="00587458"/>
    <w:rsid w:val="00587779"/>
    <w:rsid w:val="00587FA9"/>
    <w:rsid w:val="005906C1"/>
    <w:rsid w:val="00591AF3"/>
    <w:rsid w:val="0059231C"/>
    <w:rsid w:val="00594238"/>
    <w:rsid w:val="0059454C"/>
    <w:rsid w:val="00594830"/>
    <w:rsid w:val="005960F3"/>
    <w:rsid w:val="00596764"/>
    <w:rsid w:val="00596888"/>
    <w:rsid w:val="00597442"/>
    <w:rsid w:val="005974D4"/>
    <w:rsid w:val="005A0645"/>
    <w:rsid w:val="005A173F"/>
    <w:rsid w:val="005A1C7C"/>
    <w:rsid w:val="005A264C"/>
    <w:rsid w:val="005A37DD"/>
    <w:rsid w:val="005A3CB0"/>
    <w:rsid w:val="005A4441"/>
    <w:rsid w:val="005A475C"/>
    <w:rsid w:val="005A705E"/>
    <w:rsid w:val="005A73C8"/>
    <w:rsid w:val="005A7A3E"/>
    <w:rsid w:val="005B1517"/>
    <w:rsid w:val="005B1D45"/>
    <w:rsid w:val="005B2F9F"/>
    <w:rsid w:val="005B3609"/>
    <w:rsid w:val="005B52B1"/>
    <w:rsid w:val="005B55FE"/>
    <w:rsid w:val="005B5A80"/>
    <w:rsid w:val="005B6153"/>
    <w:rsid w:val="005B6276"/>
    <w:rsid w:val="005B655D"/>
    <w:rsid w:val="005B696F"/>
    <w:rsid w:val="005C0371"/>
    <w:rsid w:val="005C0919"/>
    <w:rsid w:val="005C118E"/>
    <w:rsid w:val="005C13F2"/>
    <w:rsid w:val="005C1799"/>
    <w:rsid w:val="005C22D3"/>
    <w:rsid w:val="005C2B1D"/>
    <w:rsid w:val="005C364C"/>
    <w:rsid w:val="005C393E"/>
    <w:rsid w:val="005C3B52"/>
    <w:rsid w:val="005C4651"/>
    <w:rsid w:val="005C57B7"/>
    <w:rsid w:val="005C5A07"/>
    <w:rsid w:val="005C5C40"/>
    <w:rsid w:val="005C787B"/>
    <w:rsid w:val="005D0E41"/>
    <w:rsid w:val="005D18D9"/>
    <w:rsid w:val="005D2453"/>
    <w:rsid w:val="005D3197"/>
    <w:rsid w:val="005D3646"/>
    <w:rsid w:val="005D5C0E"/>
    <w:rsid w:val="005D5E9D"/>
    <w:rsid w:val="005D6007"/>
    <w:rsid w:val="005D61A2"/>
    <w:rsid w:val="005D6732"/>
    <w:rsid w:val="005D7B11"/>
    <w:rsid w:val="005E2580"/>
    <w:rsid w:val="005E27AF"/>
    <w:rsid w:val="005E35D9"/>
    <w:rsid w:val="005E4067"/>
    <w:rsid w:val="005E44A3"/>
    <w:rsid w:val="005E5864"/>
    <w:rsid w:val="005E5D8D"/>
    <w:rsid w:val="005E66F2"/>
    <w:rsid w:val="005E7113"/>
    <w:rsid w:val="005F0AC8"/>
    <w:rsid w:val="005F0C2D"/>
    <w:rsid w:val="005F102F"/>
    <w:rsid w:val="005F16A6"/>
    <w:rsid w:val="005F1D53"/>
    <w:rsid w:val="005F2787"/>
    <w:rsid w:val="005F3A96"/>
    <w:rsid w:val="005F5EA3"/>
    <w:rsid w:val="005F5FE5"/>
    <w:rsid w:val="005F6369"/>
    <w:rsid w:val="00600320"/>
    <w:rsid w:val="00600766"/>
    <w:rsid w:val="0060084D"/>
    <w:rsid w:val="00600EA7"/>
    <w:rsid w:val="0060147A"/>
    <w:rsid w:val="00601B3F"/>
    <w:rsid w:val="00601D1D"/>
    <w:rsid w:val="00601FAC"/>
    <w:rsid w:val="00602050"/>
    <w:rsid w:val="006027F0"/>
    <w:rsid w:val="00602DC1"/>
    <w:rsid w:val="00603816"/>
    <w:rsid w:val="00603EA1"/>
    <w:rsid w:val="006057F5"/>
    <w:rsid w:val="006069FC"/>
    <w:rsid w:val="00607BC7"/>
    <w:rsid w:val="00607D29"/>
    <w:rsid w:val="00610864"/>
    <w:rsid w:val="006111C2"/>
    <w:rsid w:val="00613497"/>
    <w:rsid w:val="00613949"/>
    <w:rsid w:val="006148BF"/>
    <w:rsid w:val="00615532"/>
    <w:rsid w:val="00615569"/>
    <w:rsid w:val="00615603"/>
    <w:rsid w:val="00615662"/>
    <w:rsid w:val="00615C1D"/>
    <w:rsid w:val="00615FEE"/>
    <w:rsid w:val="0061616C"/>
    <w:rsid w:val="0061647E"/>
    <w:rsid w:val="006174BA"/>
    <w:rsid w:val="006179FE"/>
    <w:rsid w:val="00617F4B"/>
    <w:rsid w:val="0062004A"/>
    <w:rsid w:val="00620345"/>
    <w:rsid w:val="00620C0C"/>
    <w:rsid w:val="00621CCB"/>
    <w:rsid w:val="00622A84"/>
    <w:rsid w:val="00622B07"/>
    <w:rsid w:val="00622C08"/>
    <w:rsid w:val="0062364B"/>
    <w:rsid w:val="006238A6"/>
    <w:rsid w:val="00624539"/>
    <w:rsid w:val="006246A5"/>
    <w:rsid w:val="00624977"/>
    <w:rsid w:val="00624C4A"/>
    <w:rsid w:val="00625BE1"/>
    <w:rsid w:val="00626536"/>
    <w:rsid w:val="00626A55"/>
    <w:rsid w:val="00627470"/>
    <w:rsid w:val="00630925"/>
    <w:rsid w:val="00630E75"/>
    <w:rsid w:val="00630EF4"/>
    <w:rsid w:val="006315CE"/>
    <w:rsid w:val="006325F6"/>
    <w:rsid w:val="006329B0"/>
    <w:rsid w:val="00632CE2"/>
    <w:rsid w:val="00632E19"/>
    <w:rsid w:val="00633960"/>
    <w:rsid w:val="006341AC"/>
    <w:rsid w:val="00634B8F"/>
    <w:rsid w:val="006354F1"/>
    <w:rsid w:val="00635662"/>
    <w:rsid w:val="00635A19"/>
    <w:rsid w:val="00636BC5"/>
    <w:rsid w:val="00636C73"/>
    <w:rsid w:val="00636CFE"/>
    <w:rsid w:val="00636ED5"/>
    <w:rsid w:val="00636EE3"/>
    <w:rsid w:val="00636FF1"/>
    <w:rsid w:val="00637E17"/>
    <w:rsid w:val="0064155D"/>
    <w:rsid w:val="0064167F"/>
    <w:rsid w:val="00643693"/>
    <w:rsid w:val="00644B42"/>
    <w:rsid w:val="006457E4"/>
    <w:rsid w:val="006462D2"/>
    <w:rsid w:val="006468A4"/>
    <w:rsid w:val="00647BE0"/>
    <w:rsid w:val="00647FAB"/>
    <w:rsid w:val="00650505"/>
    <w:rsid w:val="00650868"/>
    <w:rsid w:val="00650902"/>
    <w:rsid w:val="006518CC"/>
    <w:rsid w:val="00651A96"/>
    <w:rsid w:val="00651FE1"/>
    <w:rsid w:val="006521FD"/>
    <w:rsid w:val="0065253B"/>
    <w:rsid w:val="00653997"/>
    <w:rsid w:val="00653C7F"/>
    <w:rsid w:val="006543A9"/>
    <w:rsid w:val="00654AF4"/>
    <w:rsid w:val="00656822"/>
    <w:rsid w:val="00657541"/>
    <w:rsid w:val="00657566"/>
    <w:rsid w:val="00657B16"/>
    <w:rsid w:val="00657D23"/>
    <w:rsid w:val="00664267"/>
    <w:rsid w:val="00664F1A"/>
    <w:rsid w:val="006651B9"/>
    <w:rsid w:val="00666208"/>
    <w:rsid w:val="00666D5A"/>
    <w:rsid w:val="006675B8"/>
    <w:rsid w:val="00667DE0"/>
    <w:rsid w:val="00667F98"/>
    <w:rsid w:val="0067286A"/>
    <w:rsid w:val="00672A59"/>
    <w:rsid w:val="00672D50"/>
    <w:rsid w:val="00672EAE"/>
    <w:rsid w:val="006732F3"/>
    <w:rsid w:val="006739C3"/>
    <w:rsid w:val="00675ECE"/>
    <w:rsid w:val="0067619D"/>
    <w:rsid w:val="00676EB3"/>
    <w:rsid w:val="006770D3"/>
    <w:rsid w:val="0067744B"/>
    <w:rsid w:val="006804B0"/>
    <w:rsid w:val="00681D75"/>
    <w:rsid w:val="006828F6"/>
    <w:rsid w:val="00683D4D"/>
    <w:rsid w:val="00683F30"/>
    <w:rsid w:val="00683F95"/>
    <w:rsid w:val="00684406"/>
    <w:rsid w:val="00685D70"/>
    <w:rsid w:val="0068631B"/>
    <w:rsid w:val="006869E8"/>
    <w:rsid w:val="00686DFB"/>
    <w:rsid w:val="00687B5A"/>
    <w:rsid w:val="00687D0C"/>
    <w:rsid w:val="00687DE6"/>
    <w:rsid w:val="00690B14"/>
    <w:rsid w:val="00691070"/>
    <w:rsid w:val="00691421"/>
    <w:rsid w:val="00691E0B"/>
    <w:rsid w:val="00692206"/>
    <w:rsid w:val="00692C1D"/>
    <w:rsid w:val="006951D5"/>
    <w:rsid w:val="00695346"/>
    <w:rsid w:val="0069592B"/>
    <w:rsid w:val="006961D5"/>
    <w:rsid w:val="00697E53"/>
    <w:rsid w:val="006A0CB3"/>
    <w:rsid w:val="006A216E"/>
    <w:rsid w:val="006A23D3"/>
    <w:rsid w:val="006A276E"/>
    <w:rsid w:val="006A36AF"/>
    <w:rsid w:val="006A375C"/>
    <w:rsid w:val="006A41EC"/>
    <w:rsid w:val="006A50A1"/>
    <w:rsid w:val="006A5815"/>
    <w:rsid w:val="006A5D3A"/>
    <w:rsid w:val="006A670C"/>
    <w:rsid w:val="006A6786"/>
    <w:rsid w:val="006A6F0C"/>
    <w:rsid w:val="006A761D"/>
    <w:rsid w:val="006A7BBF"/>
    <w:rsid w:val="006B0FFB"/>
    <w:rsid w:val="006B1373"/>
    <w:rsid w:val="006B4CEC"/>
    <w:rsid w:val="006B5DC1"/>
    <w:rsid w:val="006B6436"/>
    <w:rsid w:val="006B6D3D"/>
    <w:rsid w:val="006B6D85"/>
    <w:rsid w:val="006B6E74"/>
    <w:rsid w:val="006C01EC"/>
    <w:rsid w:val="006C074B"/>
    <w:rsid w:val="006C0CF4"/>
    <w:rsid w:val="006C0EF0"/>
    <w:rsid w:val="006C20BB"/>
    <w:rsid w:val="006C2562"/>
    <w:rsid w:val="006C2650"/>
    <w:rsid w:val="006C2B4C"/>
    <w:rsid w:val="006C5CD1"/>
    <w:rsid w:val="006C5D50"/>
    <w:rsid w:val="006C6C6F"/>
    <w:rsid w:val="006C7DED"/>
    <w:rsid w:val="006D05BC"/>
    <w:rsid w:val="006D0A23"/>
    <w:rsid w:val="006D1342"/>
    <w:rsid w:val="006D13B6"/>
    <w:rsid w:val="006D2060"/>
    <w:rsid w:val="006D23A7"/>
    <w:rsid w:val="006D247A"/>
    <w:rsid w:val="006D293A"/>
    <w:rsid w:val="006D2F7A"/>
    <w:rsid w:val="006D4733"/>
    <w:rsid w:val="006D4C8F"/>
    <w:rsid w:val="006D52FF"/>
    <w:rsid w:val="006D60E5"/>
    <w:rsid w:val="006D7B40"/>
    <w:rsid w:val="006D7CE9"/>
    <w:rsid w:val="006D7D8B"/>
    <w:rsid w:val="006E016E"/>
    <w:rsid w:val="006E05DE"/>
    <w:rsid w:val="006E0F11"/>
    <w:rsid w:val="006E15D5"/>
    <w:rsid w:val="006E2CB1"/>
    <w:rsid w:val="006E2EF0"/>
    <w:rsid w:val="006E3F71"/>
    <w:rsid w:val="006E4F8C"/>
    <w:rsid w:val="006E5210"/>
    <w:rsid w:val="006E5311"/>
    <w:rsid w:val="006E65AB"/>
    <w:rsid w:val="006E730F"/>
    <w:rsid w:val="006E7BF3"/>
    <w:rsid w:val="006F0760"/>
    <w:rsid w:val="006F2282"/>
    <w:rsid w:val="006F2321"/>
    <w:rsid w:val="006F37C9"/>
    <w:rsid w:val="006F3C99"/>
    <w:rsid w:val="006F4CCB"/>
    <w:rsid w:val="006F50D3"/>
    <w:rsid w:val="006F55B5"/>
    <w:rsid w:val="006F603F"/>
    <w:rsid w:val="006F640F"/>
    <w:rsid w:val="006F6E2C"/>
    <w:rsid w:val="006F79AD"/>
    <w:rsid w:val="0070078A"/>
    <w:rsid w:val="00700B7F"/>
    <w:rsid w:val="007017A9"/>
    <w:rsid w:val="00701E60"/>
    <w:rsid w:val="00701EC6"/>
    <w:rsid w:val="007026FB"/>
    <w:rsid w:val="00702E24"/>
    <w:rsid w:val="0070316F"/>
    <w:rsid w:val="00703DF1"/>
    <w:rsid w:val="0070510A"/>
    <w:rsid w:val="00706B50"/>
    <w:rsid w:val="00710467"/>
    <w:rsid w:val="007104B8"/>
    <w:rsid w:val="00711225"/>
    <w:rsid w:val="00711563"/>
    <w:rsid w:val="00711BA1"/>
    <w:rsid w:val="00712233"/>
    <w:rsid w:val="00712A25"/>
    <w:rsid w:val="00712C74"/>
    <w:rsid w:val="00713209"/>
    <w:rsid w:val="007135F0"/>
    <w:rsid w:val="007137B8"/>
    <w:rsid w:val="0071390E"/>
    <w:rsid w:val="007142B2"/>
    <w:rsid w:val="007150AD"/>
    <w:rsid w:val="007153EF"/>
    <w:rsid w:val="00716D74"/>
    <w:rsid w:val="00717D01"/>
    <w:rsid w:val="00720083"/>
    <w:rsid w:val="00721223"/>
    <w:rsid w:val="0072151D"/>
    <w:rsid w:val="0072216C"/>
    <w:rsid w:val="00722201"/>
    <w:rsid w:val="00724146"/>
    <w:rsid w:val="00724C1A"/>
    <w:rsid w:val="00724C9B"/>
    <w:rsid w:val="00724DB1"/>
    <w:rsid w:val="00725E79"/>
    <w:rsid w:val="00726DD6"/>
    <w:rsid w:val="00727735"/>
    <w:rsid w:val="00730B6E"/>
    <w:rsid w:val="00732A60"/>
    <w:rsid w:val="00732ABB"/>
    <w:rsid w:val="00733822"/>
    <w:rsid w:val="00733926"/>
    <w:rsid w:val="007344FC"/>
    <w:rsid w:val="007365ED"/>
    <w:rsid w:val="0073691E"/>
    <w:rsid w:val="00736956"/>
    <w:rsid w:val="00737A1E"/>
    <w:rsid w:val="0074134A"/>
    <w:rsid w:val="00741FCC"/>
    <w:rsid w:val="00742BB9"/>
    <w:rsid w:val="007430EF"/>
    <w:rsid w:val="00744A3A"/>
    <w:rsid w:val="00744A59"/>
    <w:rsid w:val="00744AF8"/>
    <w:rsid w:val="00744B09"/>
    <w:rsid w:val="00745293"/>
    <w:rsid w:val="007469FC"/>
    <w:rsid w:val="00746DB2"/>
    <w:rsid w:val="00746E0C"/>
    <w:rsid w:val="00747311"/>
    <w:rsid w:val="00747B36"/>
    <w:rsid w:val="00750352"/>
    <w:rsid w:val="00750E6D"/>
    <w:rsid w:val="00751439"/>
    <w:rsid w:val="00751D87"/>
    <w:rsid w:val="00752249"/>
    <w:rsid w:val="00752373"/>
    <w:rsid w:val="0075276E"/>
    <w:rsid w:val="00752F18"/>
    <w:rsid w:val="00753148"/>
    <w:rsid w:val="00753C20"/>
    <w:rsid w:val="00753DE3"/>
    <w:rsid w:val="007553EB"/>
    <w:rsid w:val="0075680F"/>
    <w:rsid w:val="00757BA9"/>
    <w:rsid w:val="00757CBE"/>
    <w:rsid w:val="00760722"/>
    <w:rsid w:val="00760BA8"/>
    <w:rsid w:val="00760D6B"/>
    <w:rsid w:val="00761737"/>
    <w:rsid w:val="00761B96"/>
    <w:rsid w:val="00761E40"/>
    <w:rsid w:val="0076346D"/>
    <w:rsid w:val="007639E0"/>
    <w:rsid w:val="0076415D"/>
    <w:rsid w:val="007647BC"/>
    <w:rsid w:val="0076500D"/>
    <w:rsid w:val="00766B34"/>
    <w:rsid w:val="0076707A"/>
    <w:rsid w:val="00767370"/>
    <w:rsid w:val="00767440"/>
    <w:rsid w:val="00770F56"/>
    <w:rsid w:val="0077235F"/>
    <w:rsid w:val="00773CCF"/>
    <w:rsid w:val="007760BD"/>
    <w:rsid w:val="0077640D"/>
    <w:rsid w:val="00776562"/>
    <w:rsid w:val="007769BE"/>
    <w:rsid w:val="00776D8A"/>
    <w:rsid w:val="00776FE5"/>
    <w:rsid w:val="0077775E"/>
    <w:rsid w:val="00777B87"/>
    <w:rsid w:val="00777BE9"/>
    <w:rsid w:val="007812CB"/>
    <w:rsid w:val="0078178E"/>
    <w:rsid w:val="00781BDC"/>
    <w:rsid w:val="00781D8A"/>
    <w:rsid w:val="007827AF"/>
    <w:rsid w:val="007827B0"/>
    <w:rsid w:val="00782913"/>
    <w:rsid w:val="00783564"/>
    <w:rsid w:val="007840C5"/>
    <w:rsid w:val="00784849"/>
    <w:rsid w:val="00784E9A"/>
    <w:rsid w:val="00784EFB"/>
    <w:rsid w:val="0078505A"/>
    <w:rsid w:val="00785494"/>
    <w:rsid w:val="00785B73"/>
    <w:rsid w:val="00785D62"/>
    <w:rsid w:val="00785E4F"/>
    <w:rsid w:val="00785F7F"/>
    <w:rsid w:val="00787294"/>
    <w:rsid w:val="00787732"/>
    <w:rsid w:val="00791FBD"/>
    <w:rsid w:val="00792852"/>
    <w:rsid w:val="00792C64"/>
    <w:rsid w:val="00792F7C"/>
    <w:rsid w:val="007942CB"/>
    <w:rsid w:val="00794A22"/>
    <w:rsid w:val="00794B5F"/>
    <w:rsid w:val="00794C9B"/>
    <w:rsid w:val="00795034"/>
    <w:rsid w:val="007964B8"/>
    <w:rsid w:val="007978CA"/>
    <w:rsid w:val="007A07AF"/>
    <w:rsid w:val="007A191F"/>
    <w:rsid w:val="007A197B"/>
    <w:rsid w:val="007A1A64"/>
    <w:rsid w:val="007A3CC2"/>
    <w:rsid w:val="007A428E"/>
    <w:rsid w:val="007A4F47"/>
    <w:rsid w:val="007A59C0"/>
    <w:rsid w:val="007A59F6"/>
    <w:rsid w:val="007A5AAE"/>
    <w:rsid w:val="007A5D05"/>
    <w:rsid w:val="007A7338"/>
    <w:rsid w:val="007A753D"/>
    <w:rsid w:val="007B1170"/>
    <w:rsid w:val="007B1314"/>
    <w:rsid w:val="007B147E"/>
    <w:rsid w:val="007B1793"/>
    <w:rsid w:val="007B4638"/>
    <w:rsid w:val="007B4BCE"/>
    <w:rsid w:val="007B4F81"/>
    <w:rsid w:val="007B5CDD"/>
    <w:rsid w:val="007B74DF"/>
    <w:rsid w:val="007C044B"/>
    <w:rsid w:val="007C04FD"/>
    <w:rsid w:val="007C1D39"/>
    <w:rsid w:val="007C1EDB"/>
    <w:rsid w:val="007C21CD"/>
    <w:rsid w:val="007C221B"/>
    <w:rsid w:val="007C2A36"/>
    <w:rsid w:val="007C2F08"/>
    <w:rsid w:val="007C3C8E"/>
    <w:rsid w:val="007C4581"/>
    <w:rsid w:val="007C4682"/>
    <w:rsid w:val="007C4B0E"/>
    <w:rsid w:val="007C50C4"/>
    <w:rsid w:val="007C5B7F"/>
    <w:rsid w:val="007C5C75"/>
    <w:rsid w:val="007C5F50"/>
    <w:rsid w:val="007C6773"/>
    <w:rsid w:val="007C68BE"/>
    <w:rsid w:val="007C743F"/>
    <w:rsid w:val="007D0E38"/>
    <w:rsid w:val="007D1FF2"/>
    <w:rsid w:val="007D234B"/>
    <w:rsid w:val="007D24D0"/>
    <w:rsid w:val="007D39B0"/>
    <w:rsid w:val="007D5055"/>
    <w:rsid w:val="007D54A8"/>
    <w:rsid w:val="007D57BD"/>
    <w:rsid w:val="007D5892"/>
    <w:rsid w:val="007D5E9D"/>
    <w:rsid w:val="007D69E5"/>
    <w:rsid w:val="007D6A27"/>
    <w:rsid w:val="007D6D17"/>
    <w:rsid w:val="007D7BA1"/>
    <w:rsid w:val="007E0F96"/>
    <w:rsid w:val="007E1A43"/>
    <w:rsid w:val="007E1E2F"/>
    <w:rsid w:val="007E1F70"/>
    <w:rsid w:val="007E3F98"/>
    <w:rsid w:val="007E4BF9"/>
    <w:rsid w:val="007E57B7"/>
    <w:rsid w:val="007E5A8A"/>
    <w:rsid w:val="007F00EE"/>
    <w:rsid w:val="007F36BE"/>
    <w:rsid w:val="007F375E"/>
    <w:rsid w:val="007F37A9"/>
    <w:rsid w:val="007F40BE"/>
    <w:rsid w:val="007F4974"/>
    <w:rsid w:val="007F4D6D"/>
    <w:rsid w:val="007F4E9B"/>
    <w:rsid w:val="007F58DF"/>
    <w:rsid w:val="007F60A2"/>
    <w:rsid w:val="007F65E2"/>
    <w:rsid w:val="007F6627"/>
    <w:rsid w:val="007F6675"/>
    <w:rsid w:val="007F66B1"/>
    <w:rsid w:val="007F759B"/>
    <w:rsid w:val="00800823"/>
    <w:rsid w:val="00800FB8"/>
    <w:rsid w:val="0080112C"/>
    <w:rsid w:val="008016C6"/>
    <w:rsid w:val="00802D20"/>
    <w:rsid w:val="00803825"/>
    <w:rsid w:val="00803FE4"/>
    <w:rsid w:val="00804B84"/>
    <w:rsid w:val="00805DE6"/>
    <w:rsid w:val="008060A4"/>
    <w:rsid w:val="00806241"/>
    <w:rsid w:val="0080657D"/>
    <w:rsid w:val="008065CF"/>
    <w:rsid w:val="00806C8B"/>
    <w:rsid w:val="00806F28"/>
    <w:rsid w:val="00810921"/>
    <w:rsid w:val="008116F2"/>
    <w:rsid w:val="008126C6"/>
    <w:rsid w:val="008128F4"/>
    <w:rsid w:val="00812BCE"/>
    <w:rsid w:val="00812CBC"/>
    <w:rsid w:val="00813C30"/>
    <w:rsid w:val="00813DE4"/>
    <w:rsid w:val="008140FF"/>
    <w:rsid w:val="00814D60"/>
    <w:rsid w:val="00815B05"/>
    <w:rsid w:val="00820690"/>
    <w:rsid w:val="00821556"/>
    <w:rsid w:val="00821AEF"/>
    <w:rsid w:val="008229C6"/>
    <w:rsid w:val="00822E68"/>
    <w:rsid w:val="008231A8"/>
    <w:rsid w:val="00824AAD"/>
    <w:rsid w:val="008259AC"/>
    <w:rsid w:val="00825E99"/>
    <w:rsid w:val="0082682F"/>
    <w:rsid w:val="00826A8B"/>
    <w:rsid w:val="00826AA9"/>
    <w:rsid w:val="00831C75"/>
    <w:rsid w:val="00831DC5"/>
    <w:rsid w:val="00831E7D"/>
    <w:rsid w:val="008321E5"/>
    <w:rsid w:val="008327A0"/>
    <w:rsid w:val="00832E38"/>
    <w:rsid w:val="00833618"/>
    <w:rsid w:val="0083367F"/>
    <w:rsid w:val="00833715"/>
    <w:rsid w:val="00833783"/>
    <w:rsid w:val="008353AB"/>
    <w:rsid w:val="0083571A"/>
    <w:rsid w:val="00835C7C"/>
    <w:rsid w:val="008363B5"/>
    <w:rsid w:val="00837516"/>
    <w:rsid w:val="00840B27"/>
    <w:rsid w:val="00841CF9"/>
    <w:rsid w:val="008421C1"/>
    <w:rsid w:val="008425CF"/>
    <w:rsid w:val="00843D22"/>
    <w:rsid w:val="00843DE0"/>
    <w:rsid w:val="008445E5"/>
    <w:rsid w:val="00844F72"/>
    <w:rsid w:val="00844FE6"/>
    <w:rsid w:val="0084575C"/>
    <w:rsid w:val="0084588F"/>
    <w:rsid w:val="008465BF"/>
    <w:rsid w:val="0084695D"/>
    <w:rsid w:val="00850E7D"/>
    <w:rsid w:val="00851FD8"/>
    <w:rsid w:val="008524B2"/>
    <w:rsid w:val="008534BC"/>
    <w:rsid w:val="008568D7"/>
    <w:rsid w:val="00856918"/>
    <w:rsid w:val="00857330"/>
    <w:rsid w:val="0086118F"/>
    <w:rsid w:val="00861C9F"/>
    <w:rsid w:val="008629B1"/>
    <w:rsid w:val="00862EB8"/>
    <w:rsid w:val="00864455"/>
    <w:rsid w:val="00864696"/>
    <w:rsid w:val="00864804"/>
    <w:rsid w:val="00864E3C"/>
    <w:rsid w:val="00865519"/>
    <w:rsid w:val="00865AC6"/>
    <w:rsid w:val="008663B8"/>
    <w:rsid w:val="0086665E"/>
    <w:rsid w:val="008669B2"/>
    <w:rsid w:val="00866A5F"/>
    <w:rsid w:val="00866A7A"/>
    <w:rsid w:val="00867877"/>
    <w:rsid w:val="00867AAE"/>
    <w:rsid w:val="00867D6E"/>
    <w:rsid w:val="00867DFD"/>
    <w:rsid w:val="00870FC6"/>
    <w:rsid w:val="0087101E"/>
    <w:rsid w:val="00871AEE"/>
    <w:rsid w:val="0087300A"/>
    <w:rsid w:val="008736FE"/>
    <w:rsid w:val="00875C5E"/>
    <w:rsid w:val="00875EB3"/>
    <w:rsid w:val="0087628E"/>
    <w:rsid w:val="00877566"/>
    <w:rsid w:val="00877C6C"/>
    <w:rsid w:val="008805C3"/>
    <w:rsid w:val="00880FB2"/>
    <w:rsid w:val="0088118B"/>
    <w:rsid w:val="0088250B"/>
    <w:rsid w:val="00882CFF"/>
    <w:rsid w:val="00882D5E"/>
    <w:rsid w:val="00882E0F"/>
    <w:rsid w:val="008843ED"/>
    <w:rsid w:val="008851B5"/>
    <w:rsid w:val="00885731"/>
    <w:rsid w:val="00885859"/>
    <w:rsid w:val="00886B3E"/>
    <w:rsid w:val="008876B1"/>
    <w:rsid w:val="0088773F"/>
    <w:rsid w:val="008877B0"/>
    <w:rsid w:val="00887F39"/>
    <w:rsid w:val="0089040C"/>
    <w:rsid w:val="00890537"/>
    <w:rsid w:val="00890684"/>
    <w:rsid w:val="00890C70"/>
    <w:rsid w:val="00890D09"/>
    <w:rsid w:val="00890F49"/>
    <w:rsid w:val="0089134D"/>
    <w:rsid w:val="008914E4"/>
    <w:rsid w:val="00891983"/>
    <w:rsid w:val="0089303D"/>
    <w:rsid w:val="00893990"/>
    <w:rsid w:val="00893A2C"/>
    <w:rsid w:val="00893DEE"/>
    <w:rsid w:val="0089479C"/>
    <w:rsid w:val="00894C7F"/>
    <w:rsid w:val="00895020"/>
    <w:rsid w:val="00896BCC"/>
    <w:rsid w:val="00896C56"/>
    <w:rsid w:val="00896C95"/>
    <w:rsid w:val="008975B9"/>
    <w:rsid w:val="008A001D"/>
    <w:rsid w:val="008A0C14"/>
    <w:rsid w:val="008A0E7E"/>
    <w:rsid w:val="008A11E9"/>
    <w:rsid w:val="008A296D"/>
    <w:rsid w:val="008A2ADA"/>
    <w:rsid w:val="008A2B9C"/>
    <w:rsid w:val="008A2EA7"/>
    <w:rsid w:val="008A45BD"/>
    <w:rsid w:val="008A5006"/>
    <w:rsid w:val="008A52F2"/>
    <w:rsid w:val="008A5CD8"/>
    <w:rsid w:val="008A5D1E"/>
    <w:rsid w:val="008B187F"/>
    <w:rsid w:val="008B1FFE"/>
    <w:rsid w:val="008B2420"/>
    <w:rsid w:val="008B3F8E"/>
    <w:rsid w:val="008B49A7"/>
    <w:rsid w:val="008B5522"/>
    <w:rsid w:val="008B638F"/>
    <w:rsid w:val="008B7623"/>
    <w:rsid w:val="008C0E88"/>
    <w:rsid w:val="008C1558"/>
    <w:rsid w:val="008C211F"/>
    <w:rsid w:val="008C22E3"/>
    <w:rsid w:val="008C3068"/>
    <w:rsid w:val="008C3801"/>
    <w:rsid w:val="008C52AD"/>
    <w:rsid w:val="008C5E22"/>
    <w:rsid w:val="008C6077"/>
    <w:rsid w:val="008C6B93"/>
    <w:rsid w:val="008C6F3F"/>
    <w:rsid w:val="008D0290"/>
    <w:rsid w:val="008D09AC"/>
    <w:rsid w:val="008D09C4"/>
    <w:rsid w:val="008D29C2"/>
    <w:rsid w:val="008D4912"/>
    <w:rsid w:val="008D4E20"/>
    <w:rsid w:val="008D6189"/>
    <w:rsid w:val="008D6F24"/>
    <w:rsid w:val="008D76CA"/>
    <w:rsid w:val="008E04F8"/>
    <w:rsid w:val="008E1FA1"/>
    <w:rsid w:val="008E2648"/>
    <w:rsid w:val="008E26FE"/>
    <w:rsid w:val="008E3302"/>
    <w:rsid w:val="008E35D5"/>
    <w:rsid w:val="008E3C7C"/>
    <w:rsid w:val="008E422C"/>
    <w:rsid w:val="008E427A"/>
    <w:rsid w:val="008E4421"/>
    <w:rsid w:val="008E53A7"/>
    <w:rsid w:val="008E57A9"/>
    <w:rsid w:val="008E6565"/>
    <w:rsid w:val="008E70A7"/>
    <w:rsid w:val="008E75D1"/>
    <w:rsid w:val="008E7B71"/>
    <w:rsid w:val="008F0166"/>
    <w:rsid w:val="008F139B"/>
    <w:rsid w:val="008F14EC"/>
    <w:rsid w:val="008F19C0"/>
    <w:rsid w:val="008F209D"/>
    <w:rsid w:val="008F2A66"/>
    <w:rsid w:val="008F501A"/>
    <w:rsid w:val="008F5112"/>
    <w:rsid w:val="008F515E"/>
    <w:rsid w:val="008F6473"/>
    <w:rsid w:val="008F6AC3"/>
    <w:rsid w:val="008F6E69"/>
    <w:rsid w:val="008F707E"/>
    <w:rsid w:val="008F7855"/>
    <w:rsid w:val="009038E5"/>
    <w:rsid w:val="00903BDE"/>
    <w:rsid w:val="00904353"/>
    <w:rsid w:val="009045F2"/>
    <w:rsid w:val="009067B2"/>
    <w:rsid w:val="0090714E"/>
    <w:rsid w:val="009076C9"/>
    <w:rsid w:val="009077FA"/>
    <w:rsid w:val="00910A41"/>
    <w:rsid w:val="00911380"/>
    <w:rsid w:val="00911D18"/>
    <w:rsid w:val="0091237E"/>
    <w:rsid w:val="0091290A"/>
    <w:rsid w:val="00912921"/>
    <w:rsid w:val="00912A19"/>
    <w:rsid w:val="00914881"/>
    <w:rsid w:val="00914BAD"/>
    <w:rsid w:val="0091503C"/>
    <w:rsid w:val="009161F2"/>
    <w:rsid w:val="009168A0"/>
    <w:rsid w:val="00916CFB"/>
    <w:rsid w:val="00916D17"/>
    <w:rsid w:val="00916E27"/>
    <w:rsid w:val="00917766"/>
    <w:rsid w:val="00917A71"/>
    <w:rsid w:val="00917EF2"/>
    <w:rsid w:val="00920D22"/>
    <w:rsid w:val="00921C81"/>
    <w:rsid w:val="00923256"/>
    <w:rsid w:val="009242E0"/>
    <w:rsid w:val="00925243"/>
    <w:rsid w:val="00925744"/>
    <w:rsid w:val="00926565"/>
    <w:rsid w:val="0092707E"/>
    <w:rsid w:val="00927237"/>
    <w:rsid w:val="00927CB7"/>
    <w:rsid w:val="009303B8"/>
    <w:rsid w:val="00932151"/>
    <w:rsid w:val="0093441A"/>
    <w:rsid w:val="00934B50"/>
    <w:rsid w:val="00935BB6"/>
    <w:rsid w:val="00936F92"/>
    <w:rsid w:val="00937132"/>
    <w:rsid w:val="0093776B"/>
    <w:rsid w:val="00940337"/>
    <w:rsid w:val="009407EA"/>
    <w:rsid w:val="0094183A"/>
    <w:rsid w:val="00941AA0"/>
    <w:rsid w:val="00941C56"/>
    <w:rsid w:val="00942BC9"/>
    <w:rsid w:val="009433C4"/>
    <w:rsid w:val="00943F40"/>
    <w:rsid w:val="00944275"/>
    <w:rsid w:val="00944336"/>
    <w:rsid w:val="009448E3"/>
    <w:rsid w:val="00944EBA"/>
    <w:rsid w:val="00945CA0"/>
    <w:rsid w:val="00945CB1"/>
    <w:rsid w:val="00946860"/>
    <w:rsid w:val="009471AE"/>
    <w:rsid w:val="00950244"/>
    <w:rsid w:val="00950E30"/>
    <w:rsid w:val="00950ECC"/>
    <w:rsid w:val="0095144D"/>
    <w:rsid w:val="00951F33"/>
    <w:rsid w:val="00951FA6"/>
    <w:rsid w:val="00954B3F"/>
    <w:rsid w:val="00956201"/>
    <w:rsid w:val="0095646C"/>
    <w:rsid w:val="009567D0"/>
    <w:rsid w:val="00957E58"/>
    <w:rsid w:val="00960E7D"/>
    <w:rsid w:val="009619A4"/>
    <w:rsid w:val="00962396"/>
    <w:rsid w:val="009627F1"/>
    <w:rsid w:val="00963BD4"/>
    <w:rsid w:val="00966731"/>
    <w:rsid w:val="00966F8B"/>
    <w:rsid w:val="00967631"/>
    <w:rsid w:val="00970E07"/>
    <w:rsid w:val="00971244"/>
    <w:rsid w:val="00971560"/>
    <w:rsid w:val="009715DF"/>
    <w:rsid w:val="00971666"/>
    <w:rsid w:val="00973AF1"/>
    <w:rsid w:val="00976B52"/>
    <w:rsid w:val="00976E76"/>
    <w:rsid w:val="00977B95"/>
    <w:rsid w:val="00980FBF"/>
    <w:rsid w:val="009815B7"/>
    <w:rsid w:val="009818AE"/>
    <w:rsid w:val="00981C21"/>
    <w:rsid w:val="00982D71"/>
    <w:rsid w:val="00982E77"/>
    <w:rsid w:val="00982F8D"/>
    <w:rsid w:val="00982FCD"/>
    <w:rsid w:val="0098305C"/>
    <w:rsid w:val="00983097"/>
    <w:rsid w:val="009840AA"/>
    <w:rsid w:val="00984A48"/>
    <w:rsid w:val="00985531"/>
    <w:rsid w:val="00985B7F"/>
    <w:rsid w:val="00987329"/>
    <w:rsid w:val="00987565"/>
    <w:rsid w:val="00987980"/>
    <w:rsid w:val="009902DE"/>
    <w:rsid w:val="00990515"/>
    <w:rsid w:val="0099056F"/>
    <w:rsid w:val="009917D1"/>
    <w:rsid w:val="00992AD3"/>
    <w:rsid w:val="00993653"/>
    <w:rsid w:val="00993B9D"/>
    <w:rsid w:val="00994029"/>
    <w:rsid w:val="00996449"/>
    <w:rsid w:val="009A03E1"/>
    <w:rsid w:val="009A14EB"/>
    <w:rsid w:val="009A1706"/>
    <w:rsid w:val="009A25C6"/>
    <w:rsid w:val="009A29F7"/>
    <w:rsid w:val="009A3CDB"/>
    <w:rsid w:val="009A4010"/>
    <w:rsid w:val="009A4896"/>
    <w:rsid w:val="009A64B9"/>
    <w:rsid w:val="009A75CD"/>
    <w:rsid w:val="009A79D8"/>
    <w:rsid w:val="009A7FB4"/>
    <w:rsid w:val="009B1810"/>
    <w:rsid w:val="009B2F80"/>
    <w:rsid w:val="009B3280"/>
    <w:rsid w:val="009B4A55"/>
    <w:rsid w:val="009B4FA3"/>
    <w:rsid w:val="009B5BD4"/>
    <w:rsid w:val="009B72E7"/>
    <w:rsid w:val="009C1717"/>
    <w:rsid w:val="009C2221"/>
    <w:rsid w:val="009C2654"/>
    <w:rsid w:val="009C26E2"/>
    <w:rsid w:val="009C2A55"/>
    <w:rsid w:val="009C3F61"/>
    <w:rsid w:val="009C41B3"/>
    <w:rsid w:val="009C42AE"/>
    <w:rsid w:val="009C47FD"/>
    <w:rsid w:val="009C4823"/>
    <w:rsid w:val="009C520E"/>
    <w:rsid w:val="009C5B62"/>
    <w:rsid w:val="009C5C12"/>
    <w:rsid w:val="009D1AAD"/>
    <w:rsid w:val="009D2148"/>
    <w:rsid w:val="009D27A8"/>
    <w:rsid w:val="009D3215"/>
    <w:rsid w:val="009D4294"/>
    <w:rsid w:val="009D564C"/>
    <w:rsid w:val="009D6374"/>
    <w:rsid w:val="009D66C4"/>
    <w:rsid w:val="009D71E3"/>
    <w:rsid w:val="009D796F"/>
    <w:rsid w:val="009D7982"/>
    <w:rsid w:val="009D7D54"/>
    <w:rsid w:val="009D7E9F"/>
    <w:rsid w:val="009E0BA0"/>
    <w:rsid w:val="009E0FE6"/>
    <w:rsid w:val="009E1013"/>
    <w:rsid w:val="009E3331"/>
    <w:rsid w:val="009E42D0"/>
    <w:rsid w:val="009E45B0"/>
    <w:rsid w:val="009E4F8C"/>
    <w:rsid w:val="009E5ECE"/>
    <w:rsid w:val="009E6273"/>
    <w:rsid w:val="009E6372"/>
    <w:rsid w:val="009E6A08"/>
    <w:rsid w:val="009F12A2"/>
    <w:rsid w:val="009F132D"/>
    <w:rsid w:val="009F147D"/>
    <w:rsid w:val="009F199B"/>
    <w:rsid w:val="009F2083"/>
    <w:rsid w:val="009F405B"/>
    <w:rsid w:val="009F4264"/>
    <w:rsid w:val="009F5B20"/>
    <w:rsid w:val="009F5C81"/>
    <w:rsid w:val="009F69CC"/>
    <w:rsid w:val="009F7CB6"/>
    <w:rsid w:val="00A0105F"/>
    <w:rsid w:val="00A016A8"/>
    <w:rsid w:val="00A02B71"/>
    <w:rsid w:val="00A02B73"/>
    <w:rsid w:val="00A03AA0"/>
    <w:rsid w:val="00A03F24"/>
    <w:rsid w:val="00A04CD6"/>
    <w:rsid w:val="00A04CFD"/>
    <w:rsid w:val="00A055FA"/>
    <w:rsid w:val="00A058F6"/>
    <w:rsid w:val="00A07549"/>
    <w:rsid w:val="00A105F2"/>
    <w:rsid w:val="00A11067"/>
    <w:rsid w:val="00A11AD3"/>
    <w:rsid w:val="00A1342D"/>
    <w:rsid w:val="00A1372A"/>
    <w:rsid w:val="00A138EB"/>
    <w:rsid w:val="00A14021"/>
    <w:rsid w:val="00A1445E"/>
    <w:rsid w:val="00A157FB"/>
    <w:rsid w:val="00A1593F"/>
    <w:rsid w:val="00A15A48"/>
    <w:rsid w:val="00A16829"/>
    <w:rsid w:val="00A16FC8"/>
    <w:rsid w:val="00A170EA"/>
    <w:rsid w:val="00A17600"/>
    <w:rsid w:val="00A203AA"/>
    <w:rsid w:val="00A209C4"/>
    <w:rsid w:val="00A22446"/>
    <w:rsid w:val="00A22DA2"/>
    <w:rsid w:val="00A23047"/>
    <w:rsid w:val="00A25C9C"/>
    <w:rsid w:val="00A262D8"/>
    <w:rsid w:val="00A263E3"/>
    <w:rsid w:val="00A2721A"/>
    <w:rsid w:val="00A27FC9"/>
    <w:rsid w:val="00A30905"/>
    <w:rsid w:val="00A3270C"/>
    <w:rsid w:val="00A3307B"/>
    <w:rsid w:val="00A343BE"/>
    <w:rsid w:val="00A34ACE"/>
    <w:rsid w:val="00A34BDA"/>
    <w:rsid w:val="00A3532B"/>
    <w:rsid w:val="00A35FC5"/>
    <w:rsid w:val="00A362E5"/>
    <w:rsid w:val="00A366CB"/>
    <w:rsid w:val="00A3704C"/>
    <w:rsid w:val="00A37453"/>
    <w:rsid w:val="00A37518"/>
    <w:rsid w:val="00A3756E"/>
    <w:rsid w:val="00A41948"/>
    <w:rsid w:val="00A4196C"/>
    <w:rsid w:val="00A41A06"/>
    <w:rsid w:val="00A41E69"/>
    <w:rsid w:val="00A428E6"/>
    <w:rsid w:val="00A42C6E"/>
    <w:rsid w:val="00A44C4F"/>
    <w:rsid w:val="00A453E5"/>
    <w:rsid w:val="00A46CA1"/>
    <w:rsid w:val="00A470C3"/>
    <w:rsid w:val="00A471B7"/>
    <w:rsid w:val="00A47439"/>
    <w:rsid w:val="00A50EDB"/>
    <w:rsid w:val="00A52759"/>
    <w:rsid w:val="00A52D60"/>
    <w:rsid w:val="00A53312"/>
    <w:rsid w:val="00A53E11"/>
    <w:rsid w:val="00A540E5"/>
    <w:rsid w:val="00A5530E"/>
    <w:rsid w:val="00A555F2"/>
    <w:rsid w:val="00A557CD"/>
    <w:rsid w:val="00A60A47"/>
    <w:rsid w:val="00A61566"/>
    <w:rsid w:val="00A624EE"/>
    <w:rsid w:val="00A62BC8"/>
    <w:rsid w:val="00A62FC1"/>
    <w:rsid w:val="00A6343C"/>
    <w:rsid w:val="00A63744"/>
    <w:rsid w:val="00A6387A"/>
    <w:rsid w:val="00A6488C"/>
    <w:rsid w:val="00A64AF7"/>
    <w:rsid w:val="00A65AF7"/>
    <w:rsid w:val="00A65DEB"/>
    <w:rsid w:val="00A65EF1"/>
    <w:rsid w:val="00A65F1B"/>
    <w:rsid w:val="00A6623E"/>
    <w:rsid w:val="00A66B49"/>
    <w:rsid w:val="00A67D09"/>
    <w:rsid w:val="00A67DB2"/>
    <w:rsid w:val="00A67DBE"/>
    <w:rsid w:val="00A70138"/>
    <w:rsid w:val="00A718BE"/>
    <w:rsid w:val="00A71E26"/>
    <w:rsid w:val="00A71F96"/>
    <w:rsid w:val="00A736A2"/>
    <w:rsid w:val="00A73817"/>
    <w:rsid w:val="00A73C2C"/>
    <w:rsid w:val="00A73F6E"/>
    <w:rsid w:val="00A75331"/>
    <w:rsid w:val="00A75F63"/>
    <w:rsid w:val="00A762CF"/>
    <w:rsid w:val="00A76898"/>
    <w:rsid w:val="00A76C1A"/>
    <w:rsid w:val="00A76D87"/>
    <w:rsid w:val="00A801D2"/>
    <w:rsid w:val="00A8035C"/>
    <w:rsid w:val="00A80E3A"/>
    <w:rsid w:val="00A81A64"/>
    <w:rsid w:val="00A81C6A"/>
    <w:rsid w:val="00A82C27"/>
    <w:rsid w:val="00A836C2"/>
    <w:rsid w:val="00A849EC"/>
    <w:rsid w:val="00A84CB4"/>
    <w:rsid w:val="00A84DC1"/>
    <w:rsid w:val="00A858F8"/>
    <w:rsid w:val="00A85ED0"/>
    <w:rsid w:val="00A86844"/>
    <w:rsid w:val="00A86A2C"/>
    <w:rsid w:val="00A8705B"/>
    <w:rsid w:val="00A87A39"/>
    <w:rsid w:val="00A9010F"/>
    <w:rsid w:val="00A90C78"/>
    <w:rsid w:val="00A92705"/>
    <w:rsid w:val="00A9646C"/>
    <w:rsid w:val="00A96760"/>
    <w:rsid w:val="00A97B4E"/>
    <w:rsid w:val="00AA04AF"/>
    <w:rsid w:val="00AA0DD9"/>
    <w:rsid w:val="00AA29AF"/>
    <w:rsid w:val="00AA3613"/>
    <w:rsid w:val="00AA4210"/>
    <w:rsid w:val="00AA4BE5"/>
    <w:rsid w:val="00AA5718"/>
    <w:rsid w:val="00AA69F6"/>
    <w:rsid w:val="00AA6D2E"/>
    <w:rsid w:val="00AA71CC"/>
    <w:rsid w:val="00AA72FE"/>
    <w:rsid w:val="00AA7D77"/>
    <w:rsid w:val="00AA7F4E"/>
    <w:rsid w:val="00AB0009"/>
    <w:rsid w:val="00AB272A"/>
    <w:rsid w:val="00AB289B"/>
    <w:rsid w:val="00AB2B66"/>
    <w:rsid w:val="00AB30E6"/>
    <w:rsid w:val="00AB3DA4"/>
    <w:rsid w:val="00AB42D7"/>
    <w:rsid w:val="00AB48AA"/>
    <w:rsid w:val="00AB4C30"/>
    <w:rsid w:val="00AB53BB"/>
    <w:rsid w:val="00AB6EA2"/>
    <w:rsid w:val="00AB71D8"/>
    <w:rsid w:val="00AB7B09"/>
    <w:rsid w:val="00AC17BA"/>
    <w:rsid w:val="00AC1A2A"/>
    <w:rsid w:val="00AC20B7"/>
    <w:rsid w:val="00AC24D3"/>
    <w:rsid w:val="00AC26E6"/>
    <w:rsid w:val="00AC4116"/>
    <w:rsid w:val="00AC48AA"/>
    <w:rsid w:val="00AC4DD8"/>
    <w:rsid w:val="00AC4FAE"/>
    <w:rsid w:val="00AC5664"/>
    <w:rsid w:val="00AC644E"/>
    <w:rsid w:val="00AC7569"/>
    <w:rsid w:val="00AC75AE"/>
    <w:rsid w:val="00AD06DF"/>
    <w:rsid w:val="00AD0BF5"/>
    <w:rsid w:val="00AD1016"/>
    <w:rsid w:val="00AD102B"/>
    <w:rsid w:val="00AD1786"/>
    <w:rsid w:val="00AD1F9B"/>
    <w:rsid w:val="00AD2640"/>
    <w:rsid w:val="00AD2685"/>
    <w:rsid w:val="00AD2814"/>
    <w:rsid w:val="00AD4847"/>
    <w:rsid w:val="00AD4BE6"/>
    <w:rsid w:val="00AD5311"/>
    <w:rsid w:val="00AD6423"/>
    <w:rsid w:val="00AD7D65"/>
    <w:rsid w:val="00AE0094"/>
    <w:rsid w:val="00AE0970"/>
    <w:rsid w:val="00AE0CE8"/>
    <w:rsid w:val="00AE2C83"/>
    <w:rsid w:val="00AE36A6"/>
    <w:rsid w:val="00AE3AE6"/>
    <w:rsid w:val="00AE4338"/>
    <w:rsid w:val="00AE564D"/>
    <w:rsid w:val="00AE6846"/>
    <w:rsid w:val="00AE7087"/>
    <w:rsid w:val="00AE7A96"/>
    <w:rsid w:val="00AF08B4"/>
    <w:rsid w:val="00AF160C"/>
    <w:rsid w:val="00AF1B9A"/>
    <w:rsid w:val="00AF2594"/>
    <w:rsid w:val="00AF2AB8"/>
    <w:rsid w:val="00AF2C10"/>
    <w:rsid w:val="00AF4C3D"/>
    <w:rsid w:val="00AF5A1C"/>
    <w:rsid w:val="00AF6A8D"/>
    <w:rsid w:val="00AF6C5F"/>
    <w:rsid w:val="00AF7DEC"/>
    <w:rsid w:val="00B01EC5"/>
    <w:rsid w:val="00B04141"/>
    <w:rsid w:val="00B043AA"/>
    <w:rsid w:val="00B0511F"/>
    <w:rsid w:val="00B051A3"/>
    <w:rsid w:val="00B0555A"/>
    <w:rsid w:val="00B05DEF"/>
    <w:rsid w:val="00B06098"/>
    <w:rsid w:val="00B065F3"/>
    <w:rsid w:val="00B06E81"/>
    <w:rsid w:val="00B1051A"/>
    <w:rsid w:val="00B10BCE"/>
    <w:rsid w:val="00B10C2F"/>
    <w:rsid w:val="00B112C4"/>
    <w:rsid w:val="00B11506"/>
    <w:rsid w:val="00B11B72"/>
    <w:rsid w:val="00B13499"/>
    <w:rsid w:val="00B14033"/>
    <w:rsid w:val="00B140DA"/>
    <w:rsid w:val="00B147E6"/>
    <w:rsid w:val="00B1497A"/>
    <w:rsid w:val="00B15063"/>
    <w:rsid w:val="00B1522C"/>
    <w:rsid w:val="00B15980"/>
    <w:rsid w:val="00B159E1"/>
    <w:rsid w:val="00B16196"/>
    <w:rsid w:val="00B1668E"/>
    <w:rsid w:val="00B169AB"/>
    <w:rsid w:val="00B16D18"/>
    <w:rsid w:val="00B17D64"/>
    <w:rsid w:val="00B20286"/>
    <w:rsid w:val="00B20DAE"/>
    <w:rsid w:val="00B2218D"/>
    <w:rsid w:val="00B23BE7"/>
    <w:rsid w:val="00B23D86"/>
    <w:rsid w:val="00B23E79"/>
    <w:rsid w:val="00B252F7"/>
    <w:rsid w:val="00B258CC"/>
    <w:rsid w:val="00B26468"/>
    <w:rsid w:val="00B26748"/>
    <w:rsid w:val="00B26EC8"/>
    <w:rsid w:val="00B27149"/>
    <w:rsid w:val="00B27565"/>
    <w:rsid w:val="00B27FBD"/>
    <w:rsid w:val="00B3081E"/>
    <w:rsid w:val="00B318FC"/>
    <w:rsid w:val="00B322C6"/>
    <w:rsid w:val="00B32B4D"/>
    <w:rsid w:val="00B330EF"/>
    <w:rsid w:val="00B3321A"/>
    <w:rsid w:val="00B334C8"/>
    <w:rsid w:val="00B33E93"/>
    <w:rsid w:val="00B34A61"/>
    <w:rsid w:val="00B34D31"/>
    <w:rsid w:val="00B35943"/>
    <w:rsid w:val="00B35F69"/>
    <w:rsid w:val="00B40D40"/>
    <w:rsid w:val="00B41205"/>
    <w:rsid w:val="00B436B8"/>
    <w:rsid w:val="00B43EC7"/>
    <w:rsid w:val="00B44C35"/>
    <w:rsid w:val="00B4560F"/>
    <w:rsid w:val="00B461F9"/>
    <w:rsid w:val="00B5179B"/>
    <w:rsid w:val="00B5202F"/>
    <w:rsid w:val="00B54E9E"/>
    <w:rsid w:val="00B54FFA"/>
    <w:rsid w:val="00B550C6"/>
    <w:rsid w:val="00B566F6"/>
    <w:rsid w:val="00B56BD7"/>
    <w:rsid w:val="00B5749C"/>
    <w:rsid w:val="00B57A57"/>
    <w:rsid w:val="00B60BBF"/>
    <w:rsid w:val="00B61342"/>
    <w:rsid w:val="00B615CC"/>
    <w:rsid w:val="00B61C06"/>
    <w:rsid w:val="00B61CEA"/>
    <w:rsid w:val="00B61EE2"/>
    <w:rsid w:val="00B63DE5"/>
    <w:rsid w:val="00B67516"/>
    <w:rsid w:val="00B67BD3"/>
    <w:rsid w:val="00B70170"/>
    <w:rsid w:val="00B70298"/>
    <w:rsid w:val="00B7117D"/>
    <w:rsid w:val="00B71C59"/>
    <w:rsid w:val="00B72321"/>
    <w:rsid w:val="00B72961"/>
    <w:rsid w:val="00B73651"/>
    <w:rsid w:val="00B75784"/>
    <w:rsid w:val="00B76889"/>
    <w:rsid w:val="00B76A7E"/>
    <w:rsid w:val="00B76B5C"/>
    <w:rsid w:val="00B76EC9"/>
    <w:rsid w:val="00B773F8"/>
    <w:rsid w:val="00B779BC"/>
    <w:rsid w:val="00B803B8"/>
    <w:rsid w:val="00B809BA"/>
    <w:rsid w:val="00B80D4C"/>
    <w:rsid w:val="00B8133B"/>
    <w:rsid w:val="00B81CA7"/>
    <w:rsid w:val="00B82993"/>
    <w:rsid w:val="00B82C79"/>
    <w:rsid w:val="00B850EA"/>
    <w:rsid w:val="00B85212"/>
    <w:rsid w:val="00B8539E"/>
    <w:rsid w:val="00B85738"/>
    <w:rsid w:val="00B857CD"/>
    <w:rsid w:val="00B85CFE"/>
    <w:rsid w:val="00B86117"/>
    <w:rsid w:val="00B867C6"/>
    <w:rsid w:val="00B90778"/>
    <w:rsid w:val="00B9116C"/>
    <w:rsid w:val="00B913C0"/>
    <w:rsid w:val="00B91A94"/>
    <w:rsid w:val="00B91B56"/>
    <w:rsid w:val="00B91CAF"/>
    <w:rsid w:val="00B93382"/>
    <w:rsid w:val="00B9357F"/>
    <w:rsid w:val="00B93BDA"/>
    <w:rsid w:val="00B945FB"/>
    <w:rsid w:val="00B951D3"/>
    <w:rsid w:val="00B96C09"/>
    <w:rsid w:val="00B96D4E"/>
    <w:rsid w:val="00B97489"/>
    <w:rsid w:val="00B97DAD"/>
    <w:rsid w:val="00B97F69"/>
    <w:rsid w:val="00BA01CD"/>
    <w:rsid w:val="00BA02B2"/>
    <w:rsid w:val="00BA0972"/>
    <w:rsid w:val="00BA14A4"/>
    <w:rsid w:val="00BA1607"/>
    <w:rsid w:val="00BA1730"/>
    <w:rsid w:val="00BA1DD3"/>
    <w:rsid w:val="00BA22EB"/>
    <w:rsid w:val="00BA23C4"/>
    <w:rsid w:val="00BA2F53"/>
    <w:rsid w:val="00BA37A7"/>
    <w:rsid w:val="00BA408D"/>
    <w:rsid w:val="00BA42F4"/>
    <w:rsid w:val="00BA462E"/>
    <w:rsid w:val="00BA66D6"/>
    <w:rsid w:val="00BA6D86"/>
    <w:rsid w:val="00BA74E7"/>
    <w:rsid w:val="00BA7FAE"/>
    <w:rsid w:val="00BB00E3"/>
    <w:rsid w:val="00BB12F9"/>
    <w:rsid w:val="00BB14FD"/>
    <w:rsid w:val="00BB1717"/>
    <w:rsid w:val="00BB1E63"/>
    <w:rsid w:val="00BB32A8"/>
    <w:rsid w:val="00BB46A5"/>
    <w:rsid w:val="00BB4F40"/>
    <w:rsid w:val="00BB5621"/>
    <w:rsid w:val="00BB5B00"/>
    <w:rsid w:val="00BB5C74"/>
    <w:rsid w:val="00BB6B96"/>
    <w:rsid w:val="00BB74B3"/>
    <w:rsid w:val="00BC1600"/>
    <w:rsid w:val="00BC17D9"/>
    <w:rsid w:val="00BC1848"/>
    <w:rsid w:val="00BC194F"/>
    <w:rsid w:val="00BC1C74"/>
    <w:rsid w:val="00BC2789"/>
    <w:rsid w:val="00BC2BA9"/>
    <w:rsid w:val="00BC2C65"/>
    <w:rsid w:val="00BC31E8"/>
    <w:rsid w:val="00BC34CF"/>
    <w:rsid w:val="00BC3CB2"/>
    <w:rsid w:val="00BC3D9D"/>
    <w:rsid w:val="00BC456C"/>
    <w:rsid w:val="00BC45BA"/>
    <w:rsid w:val="00BC56E6"/>
    <w:rsid w:val="00BC58C4"/>
    <w:rsid w:val="00BC7401"/>
    <w:rsid w:val="00BC7605"/>
    <w:rsid w:val="00BD0BC4"/>
    <w:rsid w:val="00BD0DEF"/>
    <w:rsid w:val="00BD2B33"/>
    <w:rsid w:val="00BD4D25"/>
    <w:rsid w:val="00BD500E"/>
    <w:rsid w:val="00BD5A6F"/>
    <w:rsid w:val="00BD5D13"/>
    <w:rsid w:val="00BD6583"/>
    <w:rsid w:val="00BD7EAC"/>
    <w:rsid w:val="00BE019D"/>
    <w:rsid w:val="00BE0E91"/>
    <w:rsid w:val="00BE129B"/>
    <w:rsid w:val="00BE15A7"/>
    <w:rsid w:val="00BE169D"/>
    <w:rsid w:val="00BE1CEE"/>
    <w:rsid w:val="00BE1E66"/>
    <w:rsid w:val="00BE20DF"/>
    <w:rsid w:val="00BE2FCC"/>
    <w:rsid w:val="00BE4B4D"/>
    <w:rsid w:val="00BE6699"/>
    <w:rsid w:val="00BE6C2A"/>
    <w:rsid w:val="00BF03E8"/>
    <w:rsid w:val="00BF0708"/>
    <w:rsid w:val="00BF2459"/>
    <w:rsid w:val="00BF3F28"/>
    <w:rsid w:val="00BF45F4"/>
    <w:rsid w:val="00BF7877"/>
    <w:rsid w:val="00C00777"/>
    <w:rsid w:val="00C02B76"/>
    <w:rsid w:val="00C02E53"/>
    <w:rsid w:val="00C02EEE"/>
    <w:rsid w:val="00C03E9D"/>
    <w:rsid w:val="00C04099"/>
    <w:rsid w:val="00C046A6"/>
    <w:rsid w:val="00C06FF2"/>
    <w:rsid w:val="00C1071A"/>
    <w:rsid w:val="00C10751"/>
    <w:rsid w:val="00C1081D"/>
    <w:rsid w:val="00C113C9"/>
    <w:rsid w:val="00C113E3"/>
    <w:rsid w:val="00C118AE"/>
    <w:rsid w:val="00C125F0"/>
    <w:rsid w:val="00C12FCE"/>
    <w:rsid w:val="00C154FF"/>
    <w:rsid w:val="00C15AB3"/>
    <w:rsid w:val="00C16C9F"/>
    <w:rsid w:val="00C16FD2"/>
    <w:rsid w:val="00C1790F"/>
    <w:rsid w:val="00C209DB"/>
    <w:rsid w:val="00C20ED8"/>
    <w:rsid w:val="00C22153"/>
    <w:rsid w:val="00C236E3"/>
    <w:rsid w:val="00C24003"/>
    <w:rsid w:val="00C2430A"/>
    <w:rsid w:val="00C24E7C"/>
    <w:rsid w:val="00C25F30"/>
    <w:rsid w:val="00C26AAF"/>
    <w:rsid w:val="00C26FAE"/>
    <w:rsid w:val="00C2767F"/>
    <w:rsid w:val="00C30646"/>
    <w:rsid w:val="00C30700"/>
    <w:rsid w:val="00C31171"/>
    <w:rsid w:val="00C314D6"/>
    <w:rsid w:val="00C319B1"/>
    <w:rsid w:val="00C31F77"/>
    <w:rsid w:val="00C32B41"/>
    <w:rsid w:val="00C339E9"/>
    <w:rsid w:val="00C346CA"/>
    <w:rsid w:val="00C3623B"/>
    <w:rsid w:val="00C3686E"/>
    <w:rsid w:val="00C37328"/>
    <w:rsid w:val="00C4018A"/>
    <w:rsid w:val="00C404AE"/>
    <w:rsid w:val="00C4078C"/>
    <w:rsid w:val="00C40FAB"/>
    <w:rsid w:val="00C42D4C"/>
    <w:rsid w:val="00C43218"/>
    <w:rsid w:val="00C444F1"/>
    <w:rsid w:val="00C44862"/>
    <w:rsid w:val="00C45472"/>
    <w:rsid w:val="00C45EDB"/>
    <w:rsid w:val="00C46F2F"/>
    <w:rsid w:val="00C503FC"/>
    <w:rsid w:val="00C50900"/>
    <w:rsid w:val="00C5142E"/>
    <w:rsid w:val="00C52ABF"/>
    <w:rsid w:val="00C52D5F"/>
    <w:rsid w:val="00C54089"/>
    <w:rsid w:val="00C54FB3"/>
    <w:rsid w:val="00C56291"/>
    <w:rsid w:val="00C56C20"/>
    <w:rsid w:val="00C56FAE"/>
    <w:rsid w:val="00C57729"/>
    <w:rsid w:val="00C60997"/>
    <w:rsid w:val="00C61C99"/>
    <w:rsid w:val="00C62400"/>
    <w:rsid w:val="00C628E0"/>
    <w:rsid w:val="00C62F4D"/>
    <w:rsid w:val="00C638DC"/>
    <w:rsid w:val="00C63942"/>
    <w:rsid w:val="00C64975"/>
    <w:rsid w:val="00C66807"/>
    <w:rsid w:val="00C66BEA"/>
    <w:rsid w:val="00C67BBE"/>
    <w:rsid w:val="00C67DFC"/>
    <w:rsid w:val="00C70291"/>
    <w:rsid w:val="00C70785"/>
    <w:rsid w:val="00C70834"/>
    <w:rsid w:val="00C70A47"/>
    <w:rsid w:val="00C714FF"/>
    <w:rsid w:val="00C71697"/>
    <w:rsid w:val="00C71B6A"/>
    <w:rsid w:val="00C71BF1"/>
    <w:rsid w:val="00C72399"/>
    <w:rsid w:val="00C745C7"/>
    <w:rsid w:val="00C7486F"/>
    <w:rsid w:val="00C75051"/>
    <w:rsid w:val="00C7552A"/>
    <w:rsid w:val="00C760D1"/>
    <w:rsid w:val="00C77B5E"/>
    <w:rsid w:val="00C77D95"/>
    <w:rsid w:val="00C80288"/>
    <w:rsid w:val="00C837A9"/>
    <w:rsid w:val="00C8421E"/>
    <w:rsid w:val="00C85D84"/>
    <w:rsid w:val="00C8657E"/>
    <w:rsid w:val="00C867A4"/>
    <w:rsid w:val="00C86C8B"/>
    <w:rsid w:val="00C87572"/>
    <w:rsid w:val="00C91326"/>
    <w:rsid w:val="00C91BB1"/>
    <w:rsid w:val="00C931A1"/>
    <w:rsid w:val="00C96039"/>
    <w:rsid w:val="00C965DC"/>
    <w:rsid w:val="00C96839"/>
    <w:rsid w:val="00C973D4"/>
    <w:rsid w:val="00CA0F3F"/>
    <w:rsid w:val="00CA0FF5"/>
    <w:rsid w:val="00CA0FFB"/>
    <w:rsid w:val="00CA131E"/>
    <w:rsid w:val="00CA1F84"/>
    <w:rsid w:val="00CA2760"/>
    <w:rsid w:val="00CA5180"/>
    <w:rsid w:val="00CA565F"/>
    <w:rsid w:val="00CA6445"/>
    <w:rsid w:val="00CA6ADB"/>
    <w:rsid w:val="00CA7771"/>
    <w:rsid w:val="00CB09F0"/>
    <w:rsid w:val="00CB0B54"/>
    <w:rsid w:val="00CB16DC"/>
    <w:rsid w:val="00CB2039"/>
    <w:rsid w:val="00CB32D7"/>
    <w:rsid w:val="00CB3858"/>
    <w:rsid w:val="00CB43BE"/>
    <w:rsid w:val="00CB4418"/>
    <w:rsid w:val="00CB591D"/>
    <w:rsid w:val="00CB5B32"/>
    <w:rsid w:val="00CB7DC6"/>
    <w:rsid w:val="00CC0A63"/>
    <w:rsid w:val="00CC2697"/>
    <w:rsid w:val="00CC3026"/>
    <w:rsid w:val="00CC34D8"/>
    <w:rsid w:val="00CC3B48"/>
    <w:rsid w:val="00CC440C"/>
    <w:rsid w:val="00CC48A9"/>
    <w:rsid w:val="00CC4FB2"/>
    <w:rsid w:val="00CC6E73"/>
    <w:rsid w:val="00CC73C6"/>
    <w:rsid w:val="00CC7439"/>
    <w:rsid w:val="00CC7AAE"/>
    <w:rsid w:val="00CC7EB2"/>
    <w:rsid w:val="00CD0487"/>
    <w:rsid w:val="00CD05DB"/>
    <w:rsid w:val="00CD0661"/>
    <w:rsid w:val="00CD06C4"/>
    <w:rsid w:val="00CD0CB8"/>
    <w:rsid w:val="00CD15D8"/>
    <w:rsid w:val="00CD1E7B"/>
    <w:rsid w:val="00CD3DC2"/>
    <w:rsid w:val="00CD524C"/>
    <w:rsid w:val="00CD6636"/>
    <w:rsid w:val="00CD67CB"/>
    <w:rsid w:val="00CE03B6"/>
    <w:rsid w:val="00CE10B1"/>
    <w:rsid w:val="00CE14A1"/>
    <w:rsid w:val="00CE1A28"/>
    <w:rsid w:val="00CE1E11"/>
    <w:rsid w:val="00CE2497"/>
    <w:rsid w:val="00CE27C3"/>
    <w:rsid w:val="00CE3AB2"/>
    <w:rsid w:val="00CE3D64"/>
    <w:rsid w:val="00CE5E03"/>
    <w:rsid w:val="00CE5F99"/>
    <w:rsid w:val="00CE668B"/>
    <w:rsid w:val="00CE66A3"/>
    <w:rsid w:val="00CE7ECB"/>
    <w:rsid w:val="00CF1BF6"/>
    <w:rsid w:val="00CF23FF"/>
    <w:rsid w:val="00CF295F"/>
    <w:rsid w:val="00CF3ED3"/>
    <w:rsid w:val="00CF412E"/>
    <w:rsid w:val="00CF64EF"/>
    <w:rsid w:val="00CF7093"/>
    <w:rsid w:val="00CF7487"/>
    <w:rsid w:val="00CF7623"/>
    <w:rsid w:val="00CF7BA0"/>
    <w:rsid w:val="00D00A5F"/>
    <w:rsid w:val="00D02C81"/>
    <w:rsid w:val="00D03A47"/>
    <w:rsid w:val="00D045C0"/>
    <w:rsid w:val="00D04632"/>
    <w:rsid w:val="00D05B80"/>
    <w:rsid w:val="00D06441"/>
    <w:rsid w:val="00D069ED"/>
    <w:rsid w:val="00D06BB1"/>
    <w:rsid w:val="00D07282"/>
    <w:rsid w:val="00D072EB"/>
    <w:rsid w:val="00D07670"/>
    <w:rsid w:val="00D07855"/>
    <w:rsid w:val="00D07FD5"/>
    <w:rsid w:val="00D10ADB"/>
    <w:rsid w:val="00D10DFE"/>
    <w:rsid w:val="00D1164B"/>
    <w:rsid w:val="00D11C1D"/>
    <w:rsid w:val="00D11FBB"/>
    <w:rsid w:val="00D14233"/>
    <w:rsid w:val="00D1533C"/>
    <w:rsid w:val="00D16612"/>
    <w:rsid w:val="00D16857"/>
    <w:rsid w:val="00D1733D"/>
    <w:rsid w:val="00D175A0"/>
    <w:rsid w:val="00D177C9"/>
    <w:rsid w:val="00D17901"/>
    <w:rsid w:val="00D17D21"/>
    <w:rsid w:val="00D20A3E"/>
    <w:rsid w:val="00D2153A"/>
    <w:rsid w:val="00D2188B"/>
    <w:rsid w:val="00D21E48"/>
    <w:rsid w:val="00D233C7"/>
    <w:rsid w:val="00D25168"/>
    <w:rsid w:val="00D25C69"/>
    <w:rsid w:val="00D2752A"/>
    <w:rsid w:val="00D30B54"/>
    <w:rsid w:val="00D31732"/>
    <w:rsid w:val="00D336BF"/>
    <w:rsid w:val="00D36D76"/>
    <w:rsid w:val="00D4056E"/>
    <w:rsid w:val="00D41123"/>
    <w:rsid w:val="00D414AE"/>
    <w:rsid w:val="00D42CF9"/>
    <w:rsid w:val="00D437DE"/>
    <w:rsid w:val="00D46D3F"/>
    <w:rsid w:val="00D46F13"/>
    <w:rsid w:val="00D47FF1"/>
    <w:rsid w:val="00D50180"/>
    <w:rsid w:val="00D50FC5"/>
    <w:rsid w:val="00D5143B"/>
    <w:rsid w:val="00D51984"/>
    <w:rsid w:val="00D51A84"/>
    <w:rsid w:val="00D51CE0"/>
    <w:rsid w:val="00D52624"/>
    <w:rsid w:val="00D526D8"/>
    <w:rsid w:val="00D5273B"/>
    <w:rsid w:val="00D52E79"/>
    <w:rsid w:val="00D53B87"/>
    <w:rsid w:val="00D5441D"/>
    <w:rsid w:val="00D55899"/>
    <w:rsid w:val="00D56493"/>
    <w:rsid w:val="00D56627"/>
    <w:rsid w:val="00D56BFE"/>
    <w:rsid w:val="00D56FF5"/>
    <w:rsid w:val="00D5734F"/>
    <w:rsid w:val="00D573D0"/>
    <w:rsid w:val="00D5776E"/>
    <w:rsid w:val="00D57998"/>
    <w:rsid w:val="00D57CCC"/>
    <w:rsid w:val="00D621D1"/>
    <w:rsid w:val="00D621D2"/>
    <w:rsid w:val="00D63210"/>
    <w:rsid w:val="00D63A3D"/>
    <w:rsid w:val="00D64E83"/>
    <w:rsid w:val="00D65163"/>
    <w:rsid w:val="00D656DB"/>
    <w:rsid w:val="00D66C18"/>
    <w:rsid w:val="00D702E7"/>
    <w:rsid w:val="00D70831"/>
    <w:rsid w:val="00D71126"/>
    <w:rsid w:val="00D7114B"/>
    <w:rsid w:val="00D71AB5"/>
    <w:rsid w:val="00D71BA3"/>
    <w:rsid w:val="00D722EA"/>
    <w:rsid w:val="00D732A1"/>
    <w:rsid w:val="00D73546"/>
    <w:rsid w:val="00D735C2"/>
    <w:rsid w:val="00D73FC1"/>
    <w:rsid w:val="00D750A7"/>
    <w:rsid w:val="00D757EE"/>
    <w:rsid w:val="00D75868"/>
    <w:rsid w:val="00D7622C"/>
    <w:rsid w:val="00D76DCB"/>
    <w:rsid w:val="00D81B94"/>
    <w:rsid w:val="00D824CD"/>
    <w:rsid w:val="00D8273A"/>
    <w:rsid w:val="00D82AE6"/>
    <w:rsid w:val="00D82F48"/>
    <w:rsid w:val="00D83519"/>
    <w:rsid w:val="00D83ACF"/>
    <w:rsid w:val="00D83AE7"/>
    <w:rsid w:val="00D84399"/>
    <w:rsid w:val="00D85382"/>
    <w:rsid w:val="00D85451"/>
    <w:rsid w:val="00D85B41"/>
    <w:rsid w:val="00D864F1"/>
    <w:rsid w:val="00D87927"/>
    <w:rsid w:val="00D87C53"/>
    <w:rsid w:val="00D87F63"/>
    <w:rsid w:val="00D9042F"/>
    <w:rsid w:val="00D9129E"/>
    <w:rsid w:val="00D91495"/>
    <w:rsid w:val="00D91DD0"/>
    <w:rsid w:val="00D9471C"/>
    <w:rsid w:val="00D9611B"/>
    <w:rsid w:val="00D9658B"/>
    <w:rsid w:val="00D96E3A"/>
    <w:rsid w:val="00D97AE9"/>
    <w:rsid w:val="00DA07E3"/>
    <w:rsid w:val="00DA0E30"/>
    <w:rsid w:val="00DA151E"/>
    <w:rsid w:val="00DA1810"/>
    <w:rsid w:val="00DA1E47"/>
    <w:rsid w:val="00DA24D2"/>
    <w:rsid w:val="00DA290F"/>
    <w:rsid w:val="00DA2F0A"/>
    <w:rsid w:val="00DA2F9C"/>
    <w:rsid w:val="00DA3A3F"/>
    <w:rsid w:val="00DA3BBB"/>
    <w:rsid w:val="00DA3DC0"/>
    <w:rsid w:val="00DA3F1C"/>
    <w:rsid w:val="00DA414B"/>
    <w:rsid w:val="00DA4A82"/>
    <w:rsid w:val="00DA4EDC"/>
    <w:rsid w:val="00DA523F"/>
    <w:rsid w:val="00DA528B"/>
    <w:rsid w:val="00DA5AEE"/>
    <w:rsid w:val="00DA5BFB"/>
    <w:rsid w:val="00DA64BF"/>
    <w:rsid w:val="00DA7378"/>
    <w:rsid w:val="00DA7BDB"/>
    <w:rsid w:val="00DB0301"/>
    <w:rsid w:val="00DB05BD"/>
    <w:rsid w:val="00DB15C0"/>
    <w:rsid w:val="00DB16D4"/>
    <w:rsid w:val="00DB1C49"/>
    <w:rsid w:val="00DB1D8F"/>
    <w:rsid w:val="00DB1EE5"/>
    <w:rsid w:val="00DB387F"/>
    <w:rsid w:val="00DB3D38"/>
    <w:rsid w:val="00DB42D8"/>
    <w:rsid w:val="00DB4496"/>
    <w:rsid w:val="00DB4D31"/>
    <w:rsid w:val="00DB7567"/>
    <w:rsid w:val="00DC0E33"/>
    <w:rsid w:val="00DC1668"/>
    <w:rsid w:val="00DC29B4"/>
    <w:rsid w:val="00DC38C1"/>
    <w:rsid w:val="00DC3E71"/>
    <w:rsid w:val="00DC4F12"/>
    <w:rsid w:val="00DC4F8E"/>
    <w:rsid w:val="00DC549B"/>
    <w:rsid w:val="00DC54DC"/>
    <w:rsid w:val="00DC5CB4"/>
    <w:rsid w:val="00DC5F94"/>
    <w:rsid w:val="00DC6205"/>
    <w:rsid w:val="00DC64BD"/>
    <w:rsid w:val="00DC6CFD"/>
    <w:rsid w:val="00DC7845"/>
    <w:rsid w:val="00DD06D9"/>
    <w:rsid w:val="00DD07B5"/>
    <w:rsid w:val="00DD0916"/>
    <w:rsid w:val="00DD09F8"/>
    <w:rsid w:val="00DD1989"/>
    <w:rsid w:val="00DD2937"/>
    <w:rsid w:val="00DD4640"/>
    <w:rsid w:val="00DD47B5"/>
    <w:rsid w:val="00DD5C5A"/>
    <w:rsid w:val="00DD5E44"/>
    <w:rsid w:val="00DD626B"/>
    <w:rsid w:val="00DD6AD2"/>
    <w:rsid w:val="00DD6D8A"/>
    <w:rsid w:val="00DD7AF6"/>
    <w:rsid w:val="00DD7C35"/>
    <w:rsid w:val="00DE0FF7"/>
    <w:rsid w:val="00DE15EA"/>
    <w:rsid w:val="00DE2056"/>
    <w:rsid w:val="00DE234D"/>
    <w:rsid w:val="00DE3C39"/>
    <w:rsid w:val="00DE4298"/>
    <w:rsid w:val="00DE469F"/>
    <w:rsid w:val="00DE4D9C"/>
    <w:rsid w:val="00DE5110"/>
    <w:rsid w:val="00DE53FB"/>
    <w:rsid w:val="00DE564D"/>
    <w:rsid w:val="00DE6BB2"/>
    <w:rsid w:val="00DE6C38"/>
    <w:rsid w:val="00DE710F"/>
    <w:rsid w:val="00DF2138"/>
    <w:rsid w:val="00DF256A"/>
    <w:rsid w:val="00DF3787"/>
    <w:rsid w:val="00DF39FF"/>
    <w:rsid w:val="00DF3C23"/>
    <w:rsid w:val="00DF4919"/>
    <w:rsid w:val="00DF4D95"/>
    <w:rsid w:val="00DF4E29"/>
    <w:rsid w:val="00DF6A69"/>
    <w:rsid w:val="00E0226B"/>
    <w:rsid w:val="00E053CA"/>
    <w:rsid w:val="00E05805"/>
    <w:rsid w:val="00E0652B"/>
    <w:rsid w:val="00E070FF"/>
    <w:rsid w:val="00E078A7"/>
    <w:rsid w:val="00E12628"/>
    <w:rsid w:val="00E13371"/>
    <w:rsid w:val="00E13597"/>
    <w:rsid w:val="00E13F37"/>
    <w:rsid w:val="00E145C4"/>
    <w:rsid w:val="00E15550"/>
    <w:rsid w:val="00E15B40"/>
    <w:rsid w:val="00E162BC"/>
    <w:rsid w:val="00E21A31"/>
    <w:rsid w:val="00E22756"/>
    <w:rsid w:val="00E22DCD"/>
    <w:rsid w:val="00E232CE"/>
    <w:rsid w:val="00E23F1A"/>
    <w:rsid w:val="00E23FD3"/>
    <w:rsid w:val="00E25074"/>
    <w:rsid w:val="00E25334"/>
    <w:rsid w:val="00E2597C"/>
    <w:rsid w:val="00E26376"/>
    <w:rsid w:val="00E266AC"/>
    <w:rsid w:val="00E278CB"/>
    <w:rsid w:val="00E30620"/>
    <w:rsid w:val="00E30C56"/>
    <w:rsid w:val="00E3118D"/>
    <w:rsid w:val="00E31727"/>
    <w:rsid w:val="00E31B37"/>
    <w:rsid w:val="00E32017"/>
    <w:rsid w:val="00E33980"/>
    <w:rsid w:val="00E33B51"/>
    <w:rsid w:val="00E33DE8"/>
    <w:rsid w:val="00E34856"/>
    <w:rsid w:val="00E349CC"/>
    <w:rsid w:val="00E3518D"/>
    <w:rsid w:val="00E359F7"/>
    <w:rsid w:val="00E37748"/>
    <w:rsid w:val="00E407E4"/>
    <w:rsid w:val="00E416DF"/>
    <w:rsid w:val="00E42B09"/>
    <w:rsid w:val="00E43094"/>
    <w:rsid w:val="00E43CDA"/>
    <w:rsid w:val="00E44E35"/>
    <w:rsid w:val="00E45786"/>
    <w:rsid w:val="00E45812"/>
    <w:rsid w:val="00E502F6"/>
    <w:rsid w:val="00E50E3E"/>
    <w:rsid w:val="00E516CA"/>
    <w:rsid w:val="00E52083"/>
    <w:rsid w:val="00E52358"/>
    <w:rsid w:val="00E52B66"/>
    <w:rsid w:val="00E53652"/>
    <w:rsid w:val="00E53C4A"/>
    <w:rsid w:val="00E54140"/>
    <w:rsid w:val="00E54A59"/>
    <w:rsid w:val="00E54F00"/>
    <w:rsid w:val="00E57690"/>
    <w:rsid w:val="00E578DD"/>
    <w:rsid w:val="00E57E93"/>
    <w:rsid w:val="00E60185"/>
    <w:rsid w:val="00E6066E"/>
    <w:rsid w:val="00E6072B"/>
    <w:rsid w:val="00E6101C"/>
    <w:rsid w:val="00E63346"/>
    <w:rsid w:val="00E6485C"/>
    <w:rsid w:val="00E65945"/>
    <w:rsid w:val="00E660C2"/>
    <w:rsid w:val="00E66265"/>
    <w:rsid w:val="00E705A2"/>
    <w:rsid w:val="00E714B7"/>
    <w:rsid w:val="00E71772"/>
    <w:rsid w:val="00E72EB2"/>
    <w:rsid w:val="00E73356"/>
    <w:rsid w:val="00E74206"/>
    <w:rsid w:val="00E74416"/>
    <w:rsid w:val="00E75100"/>
    <w:rsid w:val="00E75E80"/>
    <w:rsid w:val="00E767A7"/>
    <w:rsid w:val="00E76930"/>
    <w:rsid w:val="00E777F7"/>
    <w:rsid w:val="00E77BD6"/>
    <w:rsid w:val="00E816E5"/>
    <w:rsid w:val="00E81BB2"/>
    <w:rsid w:val="00E82F93"/>
    <w:rsid w:val="00E83687"/>
    <w:rsid w:val="00E83C83"/>
    <w:rsid w:val="00E8485C"/>
    <w:rsid w:val="00E849E7"/>
    <w:rsid w:val="00E85080"/>
    <w:rsid w:val="00E853C7"/>
    <w:rsid w:val="00E90423"/>
    <w:rsid w:val="00E913C8"/>
    <w:rsid w:val="00E91735"/>
    <w:rsid w:val="00E93547"/>
    <w:rsid w:val="00E95B54"/>
    <w:rsid w:val="00E965DE"/>
    <w:rsid w:val="00E96CFA"/>
    <w:rsid w:val="00E97ACD"/>
    <w:rsid w:val="00EA2053"/>
    <w:rsid w:val="00EA2520"/>
    <w:rsid w:val="00EA4BC4"/>
    <w:rsid w:val="00EA5531"/>
    <w:rsid w:val="00EA5663"/>
    <w:rsid w:val="00EA6696"/>
    <w:rsid w:val="00EA718E"/>
    <w:rsid w:val="00EA77F6"/>
    <w:rsid w:val="00EB056E"/>
    <w:rsid w:val="00EB07A3"/>
    <w:rsid w:val="00EB1160"/>
    <w:rsid w:val="00EB1339"/>
    <w:rsid w:val="00EB3339"/>
    <w:rsid w:val="00EB392C"/>
    <w:rsid w:val="00EB458C"/>
    <w:rsid w:val="00EB490C"/>
    <w:rsid w:val="00EB5003"/>
    <w:rsid w:val="00EB54C9"/>
    <w:rsid w:val="00EB701E"/>
    <w:rsid w:val="00EC048E"/>
    <w:rsid w:val="00EC15B2"/>
    <w:rsid w:val="00EC2110"/>
    <w:rsid w:val="00EC278C"/>
    <w:rsid w:val="00EC3389"/>
    <w:rsid w:val="00EC34A0"/>
    <w:rsid w:val="00EC3F1C"/>
    <w:rsid w:val="00EC4750"/>
    <w:rsid w:val="00EC4987"/>
    <w:rsid w:val="00EC5E93"/>
    <w:rsid w:val="00EC65CF"/>
    <w:rsid w:val="00EC6BD2"/>
    <w:rsid w:val="00EC6D6A"/>
    <w:rsid w:val="00ED09C2"/>
    <w:rsid w:val="00ED0E74"/>
    <w:rsid w:val="00ED1911"/>
    <w:rsid w:val="00ED1E66"/>
    <w:rsid w:val="00ED2A08"/>
    <w:rsid w:val="00ED3A38"/>
    <w:rsid w:val="00ED3E08"/>
    <w:rsid w:val="00ED4059"/>
    <w:rsid w:val="00ED405B"/>
    <w:rsid w:val="00ED5746"/>
    <w:rsid w:val="00ED5AC7"/>
    <w:rsid w:val="00ED6DB6"/>
    <w:rsid w:val="00ED7961"/>
    <w:rsid w:val="00ED7B58"/>
    <w:rsid w:val="00ED7E7F"/>
    <w:rsid w:val="00ED7EC1"/>
    <w:rsid w:val="00EE0616"/>
    <w:rsid w:val="00EE0BDA"/>
    <w:rsid w:val="00EE198A"/>
    <w:rsid w:val="00EE212D"/>
    <w:rsid w:val="00EE2402"/>
    <w:rsid w:val="00EE24AC"/>
    <w:rsid w:val="00EE267E"/>
    <w:rsid w:val="00EE2993"/>
    <w:rsid w:val="00EE3199"/>
    <w:rsid w:val="00EE335E"/>
    <w:rsid w:val="00EE40A5"/>
    <w:rsid w:val="00EE44CB"/>
    <w:rsid w:val="00EE4A01"/>
    <w:rsid w:val="00EE5A77"/>
    <w:rsid w:val="00EE5FBE"/>
    <w:rsid w:val="00EE699D"/>
    <w:rsid w:val="00EE6CDB"/>
    <w:rsid w:val="00EE6EEA"/>
    <w:rsid w:val="00EE7B43"/>
    <w:rsid w:val="00EE7FFE"/>
    <w:rsid w:val="00EF0117"/>
    <w:rsid w:val="00EF0204"/>
    <w:rsid w:val="00EF17EF"/>
    <w:rsid w:val="00EF1C4E"/>
    <w:rsid w:val="00EF3831"/>
    <w:rsid w:val="00EF3F89"/>
    <w:rsid w:val="00EF4431"/>
    <w:rsid w:val="00EF6449"/>
    <w:rsid w:val="00EF68FE"/>
    <w:rsid w:val="00EF6947"/>
    <w:rsid w:val="00EF6C9C"/>
    <w:rsid w:val="00EF755F"/>
    <w:rsid w:val="00F02042"/>
    <w:rsid w:val="00F02132"/>
    <w:rsid w:val="00F02A1F"/>
    <w:rsid w:val="00F02CAF"/>
    <w:rsid w:val="00F03C22"/>
    <w:rsid w:val="00F0426B"/>
    <w:rsid w:val="00F0477A"/>
    <w:rsid w:val="00F0498F"/>
    <w:rsid w:val="00F05933"/>
    <w:rsid w:val="00F05979"/>
    <w:rsid w:val="00F05DF0"/>
    <w:rsid w:val="00F05DFB"/>
    <w:rsid w:val="00F067C9"/>
    <w:rsid w:val="00F06E87"/>
    <w:rsid w:val="00F07054"/>
    <w:rsid w:val="00F109CA"/>
    <w:rsid w:val="00F10AA6"/>
    <w:rsid w:val="00F113C4"/>
    <w:rsid w:val="00F11F19"/>
    <w:rsid w:val="00F12BB1"/>
    <w:rsid w:val="00F13BAD"/>
    <w:rsid w:val="00F13F1F"/>
    <w:rsid w:val="00F15323"/>
    <w:rsid w:val="00F1580B"/>
    <w:rsid w:val="00F16328"/>
    <w:rsid w:val="00F16FDB"/>
    <w:rsid w:val="00F17206"/>
    <w:rsid w:val="00F17F4C"/>
    <w:rsid w:val="00F203E1"/>
    <w:rsid w:val="00F212FF"/>
    <w:rsid w:val="00F2164C"/>
    <w:rsid w:val="00F2199A"/>
    <w:rsid w:val="00F21F74"/>
    <w:rsid w:val="00F22216"/>
    <w:rsid w:val="00F22CF1"/>
    <w:rsid w:val="00F22EB7"/>
    <w:rsid w:val="00F2341F"/>
    <w:rsid w:val="00F242E3"/>
    <w:rsid w:val="00F2482D"/>
    <w:rsid w:val="00F251EC"/>
    <w:rsid w:val="00F25299"/>
    <w:rsid w:val="00F25F29"/>
    <w:rsid w:val="00F269B6"/>
    <w:rsid w:val="00F27135"/>
    <w:rsid w:val="00F302E4"/>
    <w:rsid w:val="00F3058E"/>
    <w:rsid w:val="00F306A1"/>
    <w:rsid w:val="00F3078D"/>
    <w:rsid w:val="00F30DBD"/>
    <w:rsid w:val="00F31836"/>
    <w:rsid w:val="00F31857"/>
    <w:rsid w:val="00F32581"/>
    <w:rsid w:val="00F334BE"/>
    <w:rsid w:val="00F34077"/>
    <w:rsid w:val="00F34D1D"/>
    <w:rsid w:val="00F35F19"/>
    <w:rsid w:val="00F36F78"/>
    <w:rsid w:val="00F377A9"/>
    <w:rsid w:val="00F37E28"/>
    <w:rsid w:val="00F403C0"/>
    <w:rsid w:val="00F40495"/>
    <w:rsid w:val="00F417F7"/>
    <w:rsid w:val="00F436A3"/>
    <w:rsid w:val="00F43725"/>
    <w:rsid w:val="00F439E4"/>
    <w:rsid w:val="00F44BAE"/>
    <w:rsid w:val="00F453DC"/>
    <w:rsid w:val="00F45ECB"/>
    <w:rsid w:val="00F4612E"/>
    <w:rsid w:val="00F4629E"/>
    <w:rsid w:val="00F46C13"/>
    <w:rsid w:val="00F47E34"/>
    <w:rsid w:val="00F47EBC"/>
    <w:rsid w:val="00F5051F"/>
    <w:rsid w:val="00F50749"/>
    <w:rsid w:val="00F511C8"/>
    <w:rsid w:val="00F51AA9"/>
    <w:rsid w:val="00F51F8A"/>
    <w:rsid w:val="00F5244D"/>
    <w:rsid w:val="00F52660"/>
    <w:rsid w:val="00F52988"/>
    <w:rsid w:val="00F52C68"/>
    <w:rsid w:val="00F53469"/>
    <w:rsid w:val="00F53AB1"/>
    <w:rsid w:val="00F549C3"/>
    <w:rsid w:val="00F54B39"/>
    <w:rsid w:val="00F550D9"/>
    <w:rsid w:val="00F55DAD"/>
    <w:rsid w:val="00F56457"/>
    <w:rsid w:val="00F567E0"/>
    <w:rsid w:val="00F56A75"/>
    <w:rsid w:val="00F57F2A"/>
    <w:rsid w:val="00F60662"/>
    <w:rsid w:val="00F61E0D"/>
    <w:rsid w:val="00F6257E"/>
    <w:rsid w:val="00F62683"/>
    <w:rsid w:val="00F6495F"/>
    <w:rsid w:val="00F65065"/>
    <w:rsid w:val="00F65246"/>
    <w:rsid w:val="00F65D0D"/>
    <w:rsid w:val="00F66BDF"/>
    <w:rsid w:val="00F66CA5"/>
    <w:rsid w:val="00F66F6A"/>
    <w:rsid w:val="00F673D3"/>
    <w:rsid w:val="00F674A5"/>
    <w:rsid w:val="00F70503"/>
    <w:rsid w:val="00F708EE"/>
    <w:rsid w:val="00F7152F"/>
    <w:rsid w:val="00F723C9"/>
    <w:rsid w:val="00F7397B"/>
    <w:rsid w:val="00F73BE4"/>
    <w:rsid w:val="00F74500"/>
    <w:rsid w:val="00F747AC"/>
    <w:rsid w:val="00F7502B"/>
    <w:rsid w:val="00F757AA"/>
    <w:rsid w:val="00F77FC0"/>
    <w:rsid w:val="00F8021D"/>
    <w:rsid w:val="00F81D0E"/>
    <w:rsid w:val="00F81F76"/>
    <w:rsid w:val="00F820E7"/>
    <w:rsid w:val="00F82E99"/>
    <w:rsid w:val="00F85734"/>
    <w:rsid w:val="00F86256"/>
    <w:rsid w:val="00F87EE1"/>
    <w:rsid w:val="00F901E5"/>
    <w:rsid w:val="00F90E53"/>
    <w:rsid w:val="00F9192D"/>
    <w:rsid w:val="00F921E4"/>
    <w:rsid w:val="00F923C0"/>
    <w:rsid w:val="00F930A7"/>
    <w:rsid w:val="00F93D51"/>
    <w:rsid w:val="00F945C3"/>
    <w:rsid w:val="00F9531A"/>
    <w:rsid w:val="00F95898"/>
    <w:rsid w:val="00F95C4D"/>
    <w:rsid w:val="00F97496"/>
    <w:rsid w:val="00F977F8"/>
    <w:rsid w:val="00F97919"/>
    <w:rsid w:val="00F97F35"/>
    <w:rsid w:val="00FA08E9"/>
    <w:rsid w:val="00FA31A8"/>
    <w:rsid w:val="00FA3BBE"/>
    <w:rsid w:val="00FA3FC4"/>
    <w:rsid w:val="00FA4A7B"/>
    <w:rsid w:val="00FA4AD3"/>
    <w:rsid w:val="00FA5BCB"/>
    <w:rsid w:val="00FA5C40"/>
    <w:rsid w:val="00FA5D69"/>
    <w:rsid w:val="00FA66B1"/>
    <w:rsid w:val="00FA6D01"/>
    <w:rsid w:val="00FA79A0"/>
    <w:rsid w:val="00FB0996"/>
    <w:rsid w:val="00FB10CF"/>
    <w:rsid w:val="00FB17EE"/>
    <w:rsid w:val="00FB35E2"/>
    <w:rsid w:val="00FB3C81"/>
    <w:rsid w:val="00FB43EE"/>
    <w:rsid w:val="00FB48C4"/>
    <w:rsid w:val="00FB50F4"/>
    <w:rsid w:val="00FB5F1B"/>
    <w:rsid w:val="00FB72A2"/>
    <w:rsid w:val="00FB7833"/>
    <w:rsid w:val="00FB7E5C"/>
    <w:rsid w:val="00FC024B"/>
    <w:rsid w:val="00FC0DDA"/>
    <w:rsid w:val="00FC3EE1"/>
    <w:rsid w:val="00FC469D"/>
    <w:rsid w:val="00FC56D9"/>
    <w:rsid w:val="00FC631B"/>
    <w:rsid w:val="00FC6532"/>
    <w:rsid w:val="00FC69EC"/>
    <w:rsid w:val="00FC746B"/>
    <w:rsid w:val="00FC7B0C"/>
    <w:rsid w:val="00FD0533"/>
    <w:rsid w:val="00FD1298"/>
    <w:rsid w:val="00FD16DF"/>
    <w:rsid w:val="00FD1775"/>
    <w:rsid w:val="00FD1DC5"/>
    <w:rsid w:val="00FD1E4F"/>
    <w:rsid w:val="00FD2532"/>
    <w:rsid w:val="00FD3D7B"/>
    <w:rsid w:val="00FD3DB9"/>
    <w:rsid w:val="00FD46E8"/>
    <w:rsid w:val="00FD471A"/>
    <w:rsid w:val="00FD5603"/>
    <w:rsid w:val="00FD5CE7"/>
    <w:rsid w:val="00FD69D1"/>
    <w:rsid w:val="00FD6BDE"/>
    <w:rsid w:val="00FE07E0"/>
    <w:rsid w:val="00FE15A7"/>
    <w:rsid w:val="00FE1767"/>
    <w:rsid w:val="00FE20A5"/>
    <w:rsid w:val="00FE238D"/>
    <w:rsid w:val="00FE285A"/>
    <w:rsid w:val="00FE3791"/>
    <w:rsid w:val="00FE45B7"/>
    <w:rsid w:val="00FE4FA1"/>
    <w:rsid w:val="00FE5DFE"/>
    <w:rsid w:val="00FE635C"/>
    <w:rsid w:val="00FE67B0"/>
    <w:rsid w:val="00FE7646"/>
    <w:rsid w:val="00FE7886"/>
    <w:rsid w:val="00FE7CB3"/>
    <w:rsid w:val="00FF0571"/>
    <w:rsid w:val="00FF14C5"/>
    <w:rsid w:val="00FF2F8D"/>
    <w:rsid w:val="00FF4267"/>
    <w:rsid w:val="00FF5365"/>
    <w:rsid w:val="00FF5A63"/>
    <w:rsid w:val="00FF5E28"/>
    <w:rsid w:val="00FF6B48"/>
    <w:rsid w:val="00FF6E53"/>
    <w:rsid w:val="00FF7D9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6B2D6"/>
  <w15:docId w15:val="{4D020042-2147-C745-A0F7-F31350B34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5334"/>
    <w:pPr>
      <w:widowControl w:val="0"/>
      <w:spacing w:after="0"/>
      <w:jc w:val="both"/>
    </w:pPr>
    <w:rPr>
      <w:rFonts w:ascii="Arial" w:hAnsi="Arial" w:cs="Times New Roman"/>
      <w:lang w:eastAsia="pt-BR"/>
    </w:rPr>
  </w:style>
  <w:style w:type="paragraph" w:styleId="Ttulo1">
    <w:name w:val="heading 1"/>
    <w:basedOn w:val="Texto"/>
    <w:next w:val="Texto"/>
    <w:link w:val="Ttulo1Char"/>
    <w:qFormat/>
    <w:rsid w:val="006E016E"/>
    <w:pPr>
      <w:keepNext/>
      <w:numPr>
        <w:numId w:val="33"/>
      </w:numPr>
      <w:tabs>
        <w:tab w:val="left" w:pos="426"/>
      </w:tabs>
      <w:spacing w:before="240" w:after="240"/>
      <w:outlineLvl w:val="0"/>
    </w:pPr>
    <w:rPr>
      <w:rFonts w:eastAsiaTheme="majorEastAsia" w:cs="Times New Roman (Títulos CS)"/>
      <w:b/>
      <w:bCs/>
      <w:caps/>
      <w:kern w:val="32"/>
    </w:rPr>
  </w:style>
  <w:style w:type="paragraph" w:styleId="Ttulo2">
    <w:name w:val="heading 2"/>
    <w:basedOn w:val="Ttulo1"/>
    <w:next w:val="Texto"/>
    <w:link w:val="Ttulo2Char"/>
    <w:unhideWhenUsed/>
    <w:qFormat/>
    <w:rsid w:val="004D741C"/>
    <w:pPr>
      <w:numPr>
        <w:ilvl w:val="1"/>
      </w:numPr>
      <w:tabs>
        <w:tab w:val="left" w:pos="567"/>
      </w:tabs>
      <w:outlineLvl w:val="1"/>
    </w:pPr>
    <w:rPr>
      <w:bCs w:val="0"/>
      <w:color w:val="660066"/>
    </w:rPr>
  </w:style>
  <w:style w:type="paragraph" w:styleId="Ttulo3">
    <w:name w:val="heading 3"/>
    <w:basedOn w:val="Texto"/>
    <w:next w:val="Texto"/>
    <w:link w:val="Ttulo3Char"/>
    <w:unhideWhenUsed/>
    <w:qFormat/>
    <w:rsid w:val="004D741C"/>
    <w:pPr>
      <w:keepNext/>
      <w:numPr>
        <w:ilvl w:val="2"/>
        <w:numId w:val="18"/>
      </w:numPr>
      <w:spacing w:before="120" w:after="240"/>
      <w:outlineLvl w:val="2"/>
    </w:pPr>
    <w:rPr>
      <w:rFonts w:eastAsiaTheme="majorEastAsia" w:cstheme="majorBidi"/>
      <w:b/>
      <w:bCs/>
      <w:color w:val="008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itao1">
    <w:name w:val="Citação1"/>
    <w:basedOn w:val="Texto"/>
    <w:qFormat/>
    <w:rsid w:val="002933B3"/>
    <w:pPr>
      <w:spacing w:after="120" w:line="240" w:lineRule="auto"/>
      <w:ind w:left="1701"/>
    </w:pPr>
    <w:rPr>
      <w:sz w:val="22"/>
      <w:shd w:val="clear" w:color="auto" w:fill="FFFFFF"/>
    </w:rPr>
  </w:style>
  <w:style w:type="character" w:customStyle="1" w:styleId="Ttulo2Char">
    <w:name w:val="Título 2 Char"/>
    <w:basedOn w:val="Fontepargpadro"/>
    <w:link w:val="Ttulo2"/>
    <w:rsid w:val="006341AC"/>
    <w:rPr>
      <w:rFonts w:ascii="Times New Roman" w:eastAsiaTheme="majorEastAsia" w:hAnsi="Times New Roman" w:cs="Times New Roman (Títulos CS)"/>
      <w:b/>
      <w:caps/>
      <w:color w:val="660066"/>
      <w:kern w:val="32"/>
    </w:rPr>
  </w:style>
  <w:style w:type="character" w:customStyle="1" w:styleId="Ttulo1Char">
    <w:name w:val="Título 1 Char"/>
    <w:basedOn w:val="Fontepargpadro"/>
    <w:link w:val="Ttulo1"/>
    <w:rsid w:val="006E016E"/>
    <w:rPr>
      <w:rFonts w:ascii="Arial" w:eastAsiaTheme="majorEastAsia" w:hAnsi="Arial" w:cs="Times New Roman (Títulos CS)"/>
      <w:b/>
      <w:bCs/>
      <w:caps/>
      <w:kern w:val="32"/>
    </w:rPr>
  </w:style>
  <w:style w:type="character" w:customStyle="1" w:styleId="Ttulo3Char">
    <w:name w:val="Título 3 Char"/>
    <w:basedOn w:val="Fontepargpadro"/>
    <w:link w:val="Ttulo3"/>
    <w:rsid w:val="004D741C"/>
    <w:rPr>
      <w:rFonts w:ascii="Times New Roman" w:eastAsiaTheme="majorEastAsia" w:hAnsi="Times New Roman" w:cstheme="majorBidi"/>
      <w:b/>
      <w:bCs/>
      <w:color w:val="008000"/>
    </w:rPr>
  </w:style>
  <w:style w:type="paragraph" w:styleId="Cabealho">
    <w:name w:val="header"/>
    <w:basedOn w:val="Normal"/>
    <w:link w:val="CabealhoChar"/>
    <w:uiPriority w:val="99"/>
    <w:rsid w:val="00830609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30609"/>
    <w:rPr>
      <w:rFonts w:ascii="Arial" w:hAnsi="Arial" w:cs="Times New Roman"/>
      <w:lang w:eastAsia="pt-BR"/>
    </w:rPr>
  </w:style>
  <w:style w:type="paragraph" w:styleId="Rodap">
    <w:name w:val="footer"/>
    <w:basedOn w:val="Normal"/>
    <w:link w:val="RodapChar"/>
    <w:rsid w:val="00830609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rsid w:val="00830609"/>
    <w:rPr>
      <w:rFonts w:ascii="Arial" w:hAnsi="Arial" w:cs="Times New Roman"/>
      <w:lang w:eastAsia="pt-BR"/>
    </w:rPr>
  </w:style>
  <w:style w:type="character" w:styleId="Nmerodepgina">
    <w:name w:val="page number"/>
    <w:basedOn w:val="Fontepargpadro"/>
    <w:rsid w:val="00830609"/>
  </w:style>
  <w:style w:type="paragraph" w:styleId="Sumrio1">
    <w:name w:val="toc 1"/>
    <w:basedOn w:val="Normal"/>
    <w:next w:val="Normal"/>
    <w:uiPriority w:val="39"/>
    <w:rsid w:val="00AE7087"/>
    <w:pPr>
      <w:tabs>
        <w:tab w:val="right" w:leader="dot" w:pos="9622"/>
      </w:tabs>
      <w:spacing w:before="120" w:after="120"/>
      <w:ind w:left="567" w:hanging="567"/>
      <w:jc w:val="left"/>
    </w:pPr>
    <w:rPr>
      <w:rFonts w:cs="Arial"/>
      <w:i/>
      <w:iCs/>
      <w:noProof/>
      <w:sz w:val="22"/>
      <w:szCs w:val="22"/>
    </w:rPr>
  </w:style>
  <w:style w:type="paragraph" w:customStyle="1" w:styleId="Texto">
    <w:name w:val="Texto"/>
    <w:basedOn w:val="Normal"/>
    <w:qFormat/>
    <w:rsid w:val="00CD1E7B"/>
    <w:pPr>
      <w:widowControl/>
      <w:spacing w:line="360" w:lineRule="auto"/>
      <w:ind w:firstLine="720"/>
    </w:pPr>
    <w:rPr>
      <w:rFonts w:cstheme="minorBidi"/>
      <w:lang w:eastAsia="en-US"/>
    </w:rPr>
  </w:style>
  <w:style w:type="paragraph" w:styleId="Sumrio2">
    <w:name w:val="toc 2"/>
    <w:basedOn w:val="Normal"/>
    <w:next w:val="Normal"/>
    <w:autoRedefine/>
    <w:uiPriority w:val="39"/>
    <w:rsid w:val="00D97A15"/>
    <w:pPr>
      <w:jc w:val="left"/>
    </w:pPr>
    <w:rPr>
      <w:rFonts w:asciiTheme="minorHAnsi" w:hAnsiTheme="minorHAnsi"/>
      <w:b/>
      <w:bCs/>
      <w:smallCaps/>
      <w:sz w:val="22"/>
      <w:szCs w:val="22"/>
    </w:rPr>
  </w:style>
  <w:style w:type="paragraph" w:styleId="Sumrio3">
    <w:name w:val="toc 3"/>
    <w:basedOn w:val="Normal"/>
    <w:next w:val="Normal"/>
    <w:autoRedefine/>
    <w:uiPriority w:val="39"/>
    <w:rsid w:val="00D97A15"/>
    <w:pPr>
      <w:jc w:val="left"/>
    </w:pPr>
    <w:rPr>
      <w:rFonts w:asciiTheme="minorHAnsi" w:hAnsiTheme="minorHAnsi"/>
      <w:smallCaps/>
      <w:sz w:val="22"/>
      <w:szCs w:val="22"/>
    </w:rPr>
  </w:style>
  <w:style w:type="paragraph" w:styleId="Sumrio4">
    <w:name w:val="toc 4"/>
    <w:basedOn w:val="Normal"/>
    <w:next w:val="Normal"/>
    <w:autoRedefine/>
    <w:rsid w:val="00D97A15"/>
    <w:pPr>
      <w:jc w:val="left"/>
    </w:pPr>
    <w:rPr>
      <w:rFonts w:asciiTheme="minorHAnsi" w:hAnsiTheme="minorHAnsi"/>
      <w:sz w:val="22"/>
      <w:szCs w:val="22"/>
    </w:rPr>
  </w:style>
  <w:style w:type="paragraph" w:styleId="Sumrio5">
    <w:name w:val="toc 5"/>
    <w:basedOn w:val="Normal"/>
    <w:next w:val="Normal"/>
    <w:autoRedefine/>
    <w:rsid w:val="00D97A15"/>
    <w:pPr>
      <w:jc w:val="left"/>
    </w:pPr>
    <w:rPr>
      <w:rFonts w:asciiTheme="minorHAnsi" w:hAnsiTheme="minorHAnsi"/>
      <w:sz w:val="22"/>
      <w:szCs w:val="22"/>
    </w:rPr>
  </w:style>
  <w:style w:type="paragraph" w:styleId="Sumrio6">
    <w:name w:val="toc 6"/>
    <w:basedOn w:val="Normal"/>
    <w:next w:val="Normal"/>
    <w:autoRedefine/>
    <w:rsid w:val="00D97A15"/>
    <w:pPr>
      <w:jc w:val="left"/>
    </w:pPr>
    <w:rPr>
      <w:rFonts w:asciiTheme="minorHAnsi" w:hAnsiTheme="minorHAnsi"/>
      <w:sz w:val="22"/>
      <w:szCs w:val="22"/>
    </w:rPr>
  </w:style>
  <w:style w:type="paragraph" w:styleId="Sumrio7">
    <w:name w:val="toc 7"/>
    <w:basedOn w:val="Normal"/>
    <w:next w:val="Normal"/>
    <w:autoRedefine/>
    <w:rsid w:val="00D97A15"/>
    <w:pPr>
      <w:jc w:val="left"/>
    </w:pPr>
    <w:rPr>
      <w:rFonts w:asciiTheme="minorHAnsi" w:hAnsiTheme="minorHAnsi"/>
      <w:sz w:val="22"/>
      <w:szCs w:val="22"/>
    </w:rPr>
  </w:style>
  <w:style w:type="paragraph" w:styleId="Sumrio8">
    <w:name w:val="toc 8"/>
    <w:basedOn w:val="Normal"/>
    <w:next w:val="Normal"/>
    <w:autoRedefine/>
    <w:rsid w:val="00D97A15"/>
    <w:pPr>
      <w:jc w:val="left"/>
    </w:pPr>
    <w:rPr>
      <w:rFonts w:asciiTheme="minorHAnsi" w:hAnsiTheme="minorHAnsi"/>
      <w:sz w:val="22"/>
      <w:szCs w:val="22"/>
    </w:rPr>
  </w:style>
  <w:style w:type="paragraph" w:styleId="Sumrio9">
    <w:name w:val="toc 9"/>
    <w:basedOn w:val="Normal"/>
    <w:next w:val="Normal"/>
    <w:autoRedefine/>
    <w:rsid w:val="00D97A15"/>
    <w:pPr>
      <w:jc w:val="left"/>
    </w:pPr>
    <w:rPr>
      <w:rFonts w:asciiTheme="minorHAnsi" w:hAnsiTheme="minorHAnsi"/>
      <w:sz w:val="22"/>
      <w:szCs w:val="22"/>
    </w:rPr>
  </w:style>
  <w:style w:type="paragraph" w:styleId="Textodenotaderodap">
    <w:name w:val="footnote text"/>
    <w:basedOn w:val="Normal"/>
    <w:link w:val="TextodenotaderodapChar"/>
    <w:rsid w:val="003C6BD4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rsid w:val="003C6BD4"/>
    <w:rPr>
      <w:rFonts w:ascii="Times New Roman" w:hAnsi="Times New Roman" w:cs="Times New Roman"/>
      <w:sz w:val="20"/>
      <w:lang w:eastAsia="pt-BR"/>
    </w:rPr>
  </w:style>
  <w:style w:type="paragraph" w:customStyle="1" w:styleId="CitaoEN">
    <w:name w:val="Citação EN"/>
    <w:basedOn w:val="Citao1"/>
    <w:rsid w:val="005065E3"/>
    <w:rPr>
      <w:lang w:val="en-GB"/>
    </w:rPr>
  </w:style>
  <w:style w:type="paragraph" w:customStyle="1" w:styleId="CitaoFR">
    <w:name w:val="Citação FR"/>
    <w:basedOn w:val="Citao1"/>
    <w:rsid w:val="005065E3"/>
    <w:rPr>
      <w:lang w:val="fr-FR"/>
    </w:rPr>
  </w:style>
  <w:style w:type="paragraph" w:customStyle="1" w:styleId="CitaoIT">
    <w:name w:val="Citação IT"/>
    <w:basedOn w:val="Citao1"/>
    <w:rsid w:val="005065E3"/>
    <w:rPr>
      <w:lang w:val="it-IT"/>
    </w:rPr>
  </w:style>
  <w:style w:type="paragraph" w:customStyle="1" w:styleId="CitaoPL">
    <w:name w:val="Citação PL"/>
    <w:basedOn w:val="Citao1"/>
    <w:rsid w:val="005065E3"/>
    <w:rPr>
      <w:lang w:val="pl-PL"/>
    </w:rPr>
  </w:style>
  <w:style w:type="character" w:customStyle="1" w:styleId="apple-converted-space">
    <w:name w:val="apple-converted-space"/>
    <w:basedOn w:val="Fontepargpadro"/>
    <w:rsid w:val="00271BDB"/>
  </w:style>
  <w:style w:type="paragraph" w:customStyle="1" w:styleId="Referncias">
    <w:name w:val="Referências"/>
    <w:basedOn w:val="Texto"/>
    <w:qFormat/>
    <w:rsid w:val="00753148"/>
    <w:pPr>
      <w:spacing w:after="120" w:line="240" w:lineRule="auto"/>
      <w:ind w:firstLine="0"/>
      <w:jc w:val="left"/>
    </w:pPr>
    <w:rPr>
      <w:rFonts w:eastAsiaTheme="minorHAnsi"/>
      <w:szCs w:val="22"/>
    </w:rPr>
  </w:style>
  <w:style w:type="paragraph" w:customStyle="1" w:styleId="Cabealho1">
    <w:name w:val="Cabeçalho1"/>
    <w:basedOn w:val="Normal"/>
    <w:rsid w:val="005827FB"/>
    <w:pPr>
      <w:tabs>
        <w:tab w:val="center" w:pos="4419"/>
        <w:tab w:val="right" w:pos="8838"/>
      </w:tabs>
      <w:suppressAutoHyphens/>
      <w:jc w:val="left"/>
    </w:pPr>
    <w:rPr>
      <w:rFonts w:eastAsia="Bitstream Vera Sans"/>
      <w:kern w:val="1"/>
      <w:lang w:eastAsia="en-US"/>
    </w:rPr>
  </w:style>
  <w:style w:type="character" w:styleId="Hyperlink">
    <w:name w:val="Hyperlink"/>
    <w:basedOn w:val="Fontepargpadro"/>
    <w:uiPriority w:val="99"/>
    <w:unhideWhenUsed/>
    <w:rsid w:val="004F6003"/>
    <w:rPr>
      <w:color w:val="auto"/>
      <w:u w:val="single"/>
    </w:rPr>
  </w:style>
  <w:style w:type="paragraph" w:customStyle="1" w:styleId="Citao0">
    <w:name w:val="Citação0"/>
    <w:basedOn w:val="Citao1"/>
    <w:qFormat/>
    <w:rsid w:val="002933B3"/>
    <w:pPr>
      <w:spacing w:after="0"/>
    </w:pPr>
  </w:style>
  <w:style w:type="paragraph" w:customStyle="1" w:styleId="Fontedefiguraquadro">
    <w:name w:val="Fonte de figura/quadro"/>
    <w:basedOn w:val="Texto"/>
    <w:qFormat/>
    <w:rsid w:val="002154A0"/>
    <w:pPr>
      <w:ind w:firstLine="0"/>
      <w:jc w:val="center"/>
    </w:pPr>
    <w:rPr>
      <w:sz w:val="20"/>
      <w:szCs w:val="20"/>
    </w:rPr>
  </w:style>
  <w:style w:type="character" w:customStyle="1" w:styleId="Emespanhol">
    <w:name w:val="Em espanhol"/>
    <w:basedOn w:val="Fontepargpadro"/>
    <w:uiPriority w:val="1"/>
    <w:qFormat/>
    <w:rsid w:val="0075276E"/>
    <w:rPr>
      <w:bCs/>
      <w:i/>
      <w:sz w:val="24"/>
      <w:szCs w:val="20"/>
      <w:lang w:val="es-ES"/>
    </w:rPr>
  </w:style>
  <w:style w:type="character" w:customStyle="1" w:styleId="Emitaliano">
    <w:name w:val="Em italiano"/>
    <w:basedOn w:val="Fontepargpadro"/>
    <w:uiPriority w:val="1"/>
    <w:qFormat/>
    <w:rsid w:val="00FB43EE"/>
    <w:rPr>
      <w:i/>
      <w:noProof w:val="0"/>
      <w:lang w:val="it-IT"/>
    </w:rPr>
  </w:style>
  <w:style w:type="character" w:customStyle="1" w:styleId="EminglsRU">
    <w:name w:val="Em inglês (RU)"/>
    <w:basedOn w:val="Fontepargpadro"/>
    <w:uiPriority w:val="1"/>
    <w:qFormat/>
    <w:rsid w:val="00886B3E"/>
    <w:rPr>
      <w:i/>
      <w:iCs/>
      <w:lang w:val="en-GB"/>
    </w:rPr>
  </w:style>
  <w:style w:type="table" w:styleId="Tabelacomgrade">
    <w:name w:val="Table Grid"/>
    <w:basedOn w:val="Tabelanormal"/>
    <w:uiPriority w:val="39"/>
    <w:rsid w:val="00624539"/>
    <w:pPr>
      <w:spacing w:after="0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2A7E2F"/>
    <w:rPr>
      <w:color w:val="605E5C"/>
      <w:shd w:val="clear" w:color="auto" w:fill="E1DFDD"/>
    </w:rPr>
  </w:style>
  <w:style w:type="numbering" w:customStyle="1" w:styleId="Listaatual1">
    <w:name w:val="Lista atual1"/>
    <w:uiPriority w:val="99"/>
    <w:rsid w:val="00BC58C4"/>
    <w:pPr>
      <w:numPr>
        <w:numId w:val="23"/>
      </w:numPr>
    </w:pPr>
  </w:style>
  <w:style w:type="paragraph" w:styleId="NormalWeb">
    <w:name w:val="Normal (Web)"/>
    <w:basedOn w:val="Normal"/>
    <w:semiHidden/>
    <w:unhideWhenUsed/>
    <w:rsid w:val="00982FCD"/>
    <w:rPr>
      <w:rFonts w:ascii="Times New Roman" w:hAnsi="Times New Roman"/>
    </w:rPr>
  </w:style>
  <w:style w:type="numbering" w:customStyle="1" w:styleId="Listaatual2">
    <w:name w:val="Lista atual2"/>
    <w:uiPriority w:val="99"/>
    <w:rsid w:val="00032D60"/>
    <w:pPr>
      <w:numPr>
        <w:numId w:val="26"/>
      </w:numPr>
    </w:pPr>
  </w:style>
  <w:style w:type="character" w:styleId="HiperlinkVisitado">
    <w:name w:val="FollowedHyperlink"/>
    <w:basedOn w:val="Fontepargpadro"/>
    <w:semiHidden/>
    <w:unhideWhenUsed/>
    <w:rsid w:val="00940337"/>
    <w:rPr>
      <w:color w:val="800080" w:themeColor="followedHyperlink"/>
      <w:u w:val="single"/>
    </w:rPr>
  </w:style>
  <w:style w:type="paragraph" w:styleId="PargrafodaLista">
    <w:name w:val="List Paragraph"/>
    <w:basedOn w:val="Normal"/>
    <w:rsid w:val="00EE5FBE"/>
    <w:pPr>
      <w:ind w:left="720"/>
      <w:contextualSpacing/>
    </w:pPr>
  </w:style>
  <w:style w:type="paragraph" w:customStyle="1" w:styleId="Caput">
    <w:name w:val="Caput"/>
    <w:basedOn w:val="Texto"/>
    <w:qFormat/>
    <w:rsid w:val="0094183A"/>
    <w:pPr>
      <w:spacing w:before="240"/>
    </w:pPr>
  </w:style>
  <w:style w:type="numbering" w:customStyle="1" w:styleId="Listaatual3">
    <w:name w:val="Lista atual3"/>
    <w:uiPriority w:val="99"/>
    <w:rsid w:val="00BC56E6"/>
    <w:pPr>
      <w:numPr>
        <w:numId w:val="34"/>
      </w:numPr>
    </w:pPr>
  </w:style>
  <w:style w:type="numbering" w:customStyle="1" w:styleId="Listaatual4">
    <w:name w:val="Lista atual4"/>
    <w:uiPriority w:val="99"/>
    <w:rsid w:val="000949D9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40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0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4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6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8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2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0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2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63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1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2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85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01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9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8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2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6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9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4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ssaoeleitoralubam2024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ubamcomissaoeleitoral2026@gmail.com" TargetMode="External"/><Relationship Id="rId2" Type="http://schemas.openxmlformats.org/officeDocument/2006/relationships/hyperlink" Target="mailto:ubam.musicoterapia@gmail.com" TargetMode="External"/><Relationship Id="rId1" Type="http://schemas.openxmlformats.org/officeDocument/2006/relationships/hyperlink" Target="http://www.ubammusicoterapia.com.br" TargetMode="Externa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uricio/Library/Group%20Containers/UBF8T346G9.Office/User%20Content.localized/Templates.localized/Ubam-ComEleitoral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B256D0-A120-6043-AFCD-BD6A66EE8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Ubam-ComEleitoral2024.dotx</Template>
  <TotalTime>514</TotalTime>
  <Pages>1</Pages>
  <Words>322</Words>
  <Characters>1720</Characters>
  <Application>Microsoft Office Word</Application>
  <DocSecurity>0</DocSecurity>
  <Lines>36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Doff Sotta</dc:creator>
  <cp:keywords/>
  <cp:lastModifiedBy>Mauricio Doff Sotta</cp:lastModifiedBy>
  <cp:revision>384</cp:revision>
  <cp:lastPrinted>2026-09-19T01:43:00Z</cp:lastPrinted>
  <dcterms:created xsi:type="dcterms:W3CDTF">2026-09-18T13:29:00Z</dcterms:created>
  <dcterms:modified xsi:type="dcterms:W3CDTF">2026-10-01T14:30:00Z</dcterms:modified>
</cp:coreProperties>
</file>